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5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6"/>
        <w:gridCol w:w="4675"/>
      </w:tblGrid>
      <w:tr w:rsidR="009D7F8C" w:rsidRPr="00926DEA" w14:paraId="252DC40B" w14:textId="77777777" w:rsidTr="00D4391D">
        <w:trPr>
          <w:trHeight w:hRule="exact" w:val="9175"/>
        </w:trPr>
        <w:tc>
          <w:tcPr>
            <w:tcW w:w="5846" w:type="dxa"/>
          </w:tcPr>
          <w:tbl>
            <w:tblPr>
              <w:tblStyle w:val="TableGrid"/>
              <w:tblW w:w="0" w:type="auto"/>
              <w:tblLayout w:type="fixed"/>
              <w:tblCellMar>
                <w:top w:w="202" w:type="dxa"/>
              </w:tblCellMar>
              <w:tblLook w:val="04A0" w:firstRow="1" w:lastRow="0" w:firstColumn="1" w:lastColumn="0" w:noHBand="0" w:noVBand="1"/>
            </w:tblPr>
            <w:tblGrid>
              <w:gridCol w:w="2347"/>
            </w:tblGrid>
            <w:tr w:rsidR="00526F82" w:rsidRPr="00926DEA" w14:paraId="77BE12D7" w14:textId="77777777" w:rsidTr="00FB59DD">
              <w:trPr>
                <w:trHeight w:hRule="exact" w:val="1348"/>
              </w:trPr>
              <w:tc>
                <w:tcPr>
                  <w:tcW w:w="23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804B5C5" w14:textId="4883E0F9" w:rsidR="00526F82" w:rsidRPr="00926DEA" w:rsidRDefault="00526F82" w:rsidP="002B42B6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74734BA8" w14:textId="77777777" w:rsidR="009D7F8C" w:rsidRPr="00926DEA" w:rsidRDefault="009D7F8C">
            <w:pPr>
              <w:rPr>
                <w:rFonts w:ascii="Arial" w:hAnsi="Arial" w:cs="Arial"/>
              </w:rPr>
            </w:pPr>
          </w:p>
        </w:tc>
        <w:tc>
          <w:tcPr>
            <w:tcW w:w="4675" w:type="dxa"/>
          </w:tcPr>
          <w:tbl>
            <w:tblPr>
              <w:tblStyle w:val="TableGrid"/>
              <w:tblW w:w="0" w:type="auto"/>
              <w:tblLayout w:type="fixed"/>
              <w:tblCellMar>
                <w:top w:w="202" w:type="dxa"/>
              </w:tblCellMar>
              <w:tblLook w:val="04A0" w:firstRow="1" w:lastRow="0" w:firstColumn="1" w:lastColumn="0" w:noHBand="0" w:noVBand="1"/>
            </w:tblPr>
            <w:tblGrid>
              <w:gridCol w:w="2347"/>
            </w:tblGrid>
            <w:tr w:rsidR="00526F82" w:rsidRPr="00926DEA" w14:paraId="53643818" w14:textId="77777777" w:rsidTr="00FB59DD">
              <w:trPr>
                <w:trHeight w:hRule="exact" w:val="1348"/>
              </w:trPr>
              <w:tc>
                <w:tcPr>
                  <w:tcW w:w="23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AB2AB59" w14:textId="065A9C82" w:rsidR="00526F82" w:rsidRPr="00926DEA" w:rsidRDefault="00526F82" w:rsidP="002B42B6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062A7095" w14:textId="77777777" w:rsidR="009D7F8C" w:rsidRPr="00926DEA" w:rsidRDefault="009D7F8C">
            <w:pPr>
              <w:rPr>
                <w:rFonts w:ascii="Arial" w:hAnsi="Arial" w:cs="Arial"/>
              </w:rPr>
            </w:pPr>
          </w:p>
        </w:tc>
      </w:tr>
      <w:tr w:rsidR="009D7F8C" w:rsidRPr="00926DEA" w14:paraId="03BFEB4A" w14:textId="77777777" w:rsidTr="00D4391D">
        <w:tc>
          <w:tcPr>
            <w:tcW w:w="5846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top w:w="202" w:type="dxa"/>
              </w:tblCellMar>
              <w:tblLook w:val="04A0" w:firstRow="1" w:lastRow="0" w:firstColumn="1" w:lastColumn="0" w:noHBand="0" w:noVBand="1"/>
            </w:tblPr>
            <w:tblGrid>
              <w:gridCol w:w="2347"/>
            </w:tblGrid>
            <w:tr w:rsidR="00526F82" w:rsidRPr="00926DEA" w14:paraId="1F26CC19" w14:textId="77777777" w:rsidTr="00FB59DD">
              <w:trPr>
                <w:trHeight w:hRule="exact" w:val="1348"/>
              </w:trPr>
              <w:tc>
                <w:tcPr>
                  <w:tcW w:w="2347" w:type="dxa"/>
                  <w:vAlign w:val="center"/>
                </w:tcPr>
                <w:p w14:paraId="46C8C47D" w14:textId="028FC1FB" w:rsidR="00526F82" w:rsidRPr="00926DEA" w:rsidRDefault="00526F82" w:rsidP="002B42B6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67C6B183" w14:textId="77777777" w:rsidR="009D7F8C" w:rsidRPr="00926DEA" w:rsidRDefault="009D7F8C">
            <w:pPr>
              <w:rPr>
                <w:rFonts w:ascii="Arial" w:hAnsi="Arial" w:cs="Arial"/>
              </w:rPr>
            </w:pPr>
          </w:p>
        </w:tc>
        <w:tc>
          <w:tcPr>
            <w:tcW w:w="4675" w:type="dxa"/>
          </w:tcPr>
          <w:tbl>
            <w:tblPr>
              <w:tblStyle w:val="TableGrid"/>
              <w:tblW w:w="0" w:type="auto"/>
              <w:tblLayout w:type="fixed"/>
              <w:tblCellMar>
                <w:top w:w="202" w:type="dxa"/>
              </w:tblCellMar>
              <w:tblLook w:val="04A0" w:firstRow="1" w:lastRow="0" w:firstColumn="1" w:lastColumn="0" w:noHBand="0" w:noVBand="1"/>
            </w:tblPr>
            <w:tblGrid>
              <w:gridCol w:w="2347"/>
            </w:tblGrid>
            <w:tr w:rsidR="00526F82" w:rsidRPr="00926DEA" w14:paraId="331087F8" w14:textId="77777777" w:rsidTr="00FB59DD">
              <w:trPr>
                <w:trHeight w:hRule="exact" w:val="1348"/>
              </w:trPr>
              <w:tc>
                <w:tcPr>
                  <w:tcW w:w="23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E70A902" w14:textId="5D32D7DB" w:rsidR="00526F82" w:rsidRPr="00926DEA" w:rsidRDefault="00526F82" w:rsidP="002B42B6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4C94CE6C" w14:textId="77777777" w:rsidR="009D7F8C" w:rsidRPr="00926DEA" w:rsidRDefault="009D7F8C">
            <w:pPr>
              <w:rPr>
                <w:rFonts w:ascii="Arial" w:hAnsi="Arial" w:cs="Arial"/>
              </w:rPr>
            </w:pPr>
          </w:p>
        </w:tc>
      </w:tr>
    </w:tbl>
    <w:p w14:paraId="16250590" w14:textId="77777777" w:rsidR="004649A3" w:rsidRPr="00926DEA" w:rsidRDefault="004649A3">
      <w:pPr>
        <w:rPr>
          <w:rFonts w:ascii="Arial" w:hAnsi="Arial" w:cs="Arial"/>
        </w:rPr>
      </w:pPr>
    </w:p>
    <w:sectPr w:rsidR="004649A3" w:rsidRPr="00926DEA" w:rsidSect="009D7F8C">
      <w:headerReference w:type="default" r:id="rId7"/>
      <w:pgSz w:w="12240" w:h="15840"/>
      <w:pgMar w:top="2592" w:right="720" w:bottom="1440" w:left="204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0DC2A" w14:textId="77777777" w:rsidR="00262EF9" w:rsidRDefault="00262EF9" w:rsidP="00262EF9">
      <w:pPr>
        <w:spacing w:after="0" w:line="240" w:lineRule="auto"/>
      </w:pPr>
      <w:r>
        <w:separator/>
      </w:r>
    </w:p>
  </w:endnote>
  <w:endnote w:type="continuationSeparator" w:id="0">
    <w:p w14:paraId="3D9EBA40" w14:textId="77777777" w:rsidR="00262EF9" w:rsidRDefault="00262EF9" w:rsidP="00262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3 of 9 Barcode">
    <w:altName w:val="Calibri"/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B034E" w14:textId="77777777" w:rsidR="00262EF9" w:rsidRDefault="00262EF9" w:rsidP="00262EF9">
      <w:pPr>
        <w:spacing w:after="0" w:line="240" w:lineRule="auto"/>
      </w:pPr>
      <w:r>
        <w:separator/>
      </w:r>
    </w:p>
  </w:footnote>
  <w:footnote w:type="continuationSeparator" w:id="0">
    <w:p w14:paraId="01D4C9B2" w14:textId="77777777" w:rsidR="00262EF9" w:rsidRDefault="00262EF9" w:rsidP="00262E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5F995" w14:textId="34CDFD14" w:rsidR="004C5984" w:rsidRDefault="004C5984" w:rsidP="004C5984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4B4CED67" wp14:editId="5D72BB36">
              <wp:simplePos x="0" y="0"/>
              <wp:positionH relativeFrom="column">
                <wp:posOffset>200025</wp:posOffset>
              </wp:positionH>
              <wp:positionV relativeFrom="paragraph">
                <wp:posOffset>-126365</wp:posOffset>
              </wp:positionV>
              <wp:extent cx="5350255" cy="1404620"/>
              <wp:effectExtent l="0" t="0" r="3175" b="508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5025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248F09" w14:textId="6F13A99B" w:rsidR="004C5984" w:rsidRPr="009D7F8C" w:rsidRDefault="004C5984" w:rsidP="004C5984">
                          <w:pPr>
                            <w:pStyle w:val="Header"/>
                            <w:jc w:val="center"/>
                            <w:rPr>
                              <w:rFonts w:ascii="3 of 9 Barcode" w:hAnsi="3 of 9 Barcode" w:cs="Arial"/>
                              <w:sz w:val="48"/>
                            </w:rPr>
                          </w:pPr>
                          <w:bookmarkStart w:id="0" w:name="_Hlk98943016"/>
                          <w:r w:rsidRPr="009D7F8C">
                            <w:rPr>
                              <w:rFonts w:ascii="3 of 9 Barcode" w:hAnsi="3 of 9 Barcode" w:cs="Arial"/>
                              <w:sz w:val="48"/>
                            </w:rPr>
                            <w:t>196-</w:t>
                          </w:r>
                          <w:r w:rsidR="009D7F8C" w:rsidRPr="009D7F8C">
                            <w:rPr>
                              <w:rFonts w:ascii="3 of 9 Barcode" w:hAnsi="3 of 9 Barcode" w:cs="Arial"/>
                              <w:sz w:val="48"/>
                            </w:rPr>
                            <w:t>2149</w:t>
                          </w:r>
                          <w:r w:rsidRPr="009D7F8C">
                            <w:rPr>
                              <w:rFonts w:ascii="3 of 9 Barcode" w:hAnsi="3 of 9 Barcode" w:cs="Arial"/>
                              <w:sz w:val="48"/>
                            </w:rPr>
                            <w:t>-XXX</w:t>
                          </w:r>
                        </w:p>
                        <w:p w14:paraId="0B9036F9" w14:textId="51985AD5" w:rsidR="004C5984" w:rsidRPr="00064F41" w:rsidRDefault="004C5984" w:rsidP="004C5984">
                          <w:pPr>
                            <w:pStyle w:val="Header"/>
                            <w:jc w:val="center"/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</w:pPr>
                          <w:r w:rsidRPr="00064F41"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19</w:t>
                          </w:r>
                          <w:r w:rsidR="009D7F8C"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6</w:t>
                          </w:r>
                          <w:r w:rsidRPr="00064F41"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-</w:t>
                          </w:r>
                          <w:r w:rsidR="009D7F8C"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2149</w:t>
                          </w:r>
                          <w:r w:rsidRPr="00064F41"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-XXX</w:t>
                          </w:r>
                        </w:p>
                        <w:p w14:paraId="369994BF" w14:textId="126747E0" w:rsidR="004C5984" w:rsidRPr="00064F41" w:rsidRDefault="004C5984" w:rsidP="004C5984">
                          <w:pPr>
                            <w:pStyle w:val="Header"/>
                            <w:spacing w:before="120"/>
                            <w:jc w:val="center"/>
                            <w:rPr>
                              <w:color w:val="FF0000"/>
                            </w:rPr>
                          </w:pPr>
                          <w:r w:rsidRPr="00064F41">
                            <w:rPr>
                              <w:color w:val="FF0000"/>
                            </w:rPr>
                            <w:t xml:space="preserve">Note: If your printer has duplex capability, be sure to set the printer </w:t>
                          </w:r>
                          <w:r w:rsidRPr="00064F41">
                            <w:rPr>
                              <w:color w:val="FF0000"/>
                            </w:rPr>
                            <w:br/>
                            <w:t>to print single sided</w:t>
                          </w:r>
                          <w:r w:rsidR="00C07002">
                            <w:rPr>
                              <w:color w:val="FF0000"/>
                            </w:rPr>
                            <w:t>.</w:t>
                          </w:r>
                        </w:p>
                        <w:bookmarkEnd w:id="0"/>
                        <w:p w14:paraId="3CEC3642" w14:textId="77777777" w:rsidR="004C5984" w:rsidRPr="00064F41" w:rsidRDefault="004C5984" w:rsidP="004C5984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4CED6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5.75pt;margin-top:-9.95pt;width:421.3pt;height:110.6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" stroked="f">
              <v:textbox style="mso-fit-shape-to-text:t">
                <w:txbxContent>
                  <w:p w14:paraId="6E248F09" w14:textId="6F13A99B" w:rsidR="004C5984" w:rsidRPr="009D7F8C" w:rsidRDefault="004C5984" w:rsidP="004C5984">
                    <w:pPr>
                      <w:pStyle w:val="Header"/>
                      <w:jc w:val="center"/>
                      <w:rPr>
                        <w:rFonts w:ascii="3 of 9 Barcode" w:hAnsi="3 of 9 Barcode" w:cs="Arial"/>
                        <w:sz w:val="48"/>
                      </w:rPr>
                    </w:pPr>
                    <w:bookmarkStart w:id="1" w:name="_Hlk98943016"/>
                    <w:r w:rsidRPr="009D7F8C">
                      <w:rPr>
                        <w:rFonts w:ascii="3 of 9 Barcode" w:hAnsi="3 of 9 Barcode" w:cs="Arial"/>
                        <w:sz w:val="48"/>
                      </w:rPr>
                      <w:t>196-</w:t>
                    </w:r>
                    <w:r w:rsidR="009D7F8C" w:rsidRPr="009D7F8C">
                      <w:rPr>
                        <w:rFonts w:ascii="3 of 9 Barcode" w:hAnsi="3 of 9 Barcode" w:cs="Arial"/>
                        <w:sz w:val="48"/>
                      </w:rPr>
                      <w:t>2149</w:t>
                    </w:r>
                    <w:r w:rsidRPr="009D7F8C">
                      <w:rPr>
                        <w:rFonts w:ascii="3 of 9 Barcode" w:hAnsi="3 of 9 Barcode" w:cs="Arial"/>
                        <w:sz w:val="48"/>
                      </w:rPr>
                      <w:t>-XXX</w:t>
                    </w:r>
                  </w:p>
                  <w:p w14:paraId="0B9036F9" w14:textId="51985AD5" w:rsidR="004C5984" w:rsidRPr="00064F41" w:rsidRDefault="004C5984" w:rsidP="004C5984">
                    <w:pPr>
                      <w:pStyle w:val="Header"/>
                      <w:jc w:val="center"/>
                      <w:rPr>
                        <w:rFonts w:ascii="Calibri" w:hAnsi="Calibri" w:cs="Calibri"/>
                        <w:sz w:val="28"/>
                        <w:szCs w:val="28"/>
                      </w:rPr>
                    </w:pPr>
                    <w:r w:rsidRPr="00064F41">
                      <w:rPr>
                        <w:rFonts w:ascii="Calibri" w:hAnsi="Calibri" w:cs="Calibri"/>
                        <w:sz w:val="28"/>
                        <w:szCs w:val="28"/>
                      </w:rPr>
                      <w:t>19</w:t>
                    </w:r>
                    <w:r w:rsidR="009D7F8C">
                      <w:rPr>
                        <w:rFonts w:ascii="Calibri" w:hAnsi="Calibri" w:cs="Calibri"/>
                        <w:sz w:val="28"/>
                        <w:szCs w:val="28"/>
                      </w:rPr>
                      <w:t>6</w:t>
                    </w:r>
                    <w:r w:rsidRPr="00064F41">
                      <w:rPr>
                        <w:rFonts w:ascii="Calibri" w:hAnsi="Calibri" w:cs="Calibri"/>
                        <w:sz w:val="28"/>
                        <w:szCs w:val="28"/>
                      </w:rPr>
                      <w:t>-</w:t>
                    </w:r>
                    <w:r w:rsidR="009D7F8C">
                      <w:rPr>
                        <w:rFonts w:ascii="Calibri" w:hAnsi="Calibri" w:cs="Calibri"/>
                        <w:sz w:val="28"/>
                        <w:szCs w:val="28"/>
                      </w:rPr>
                      <w:t>2149</w:t>
                    </w:r>
                    <w:r w:rsidRPr="00064F41">
                      <w:rPr>
                        <w:rFonts w:ascii="Calibri" w:hAnsi="Calibri" w:cs="Calibri"/>
                        <w:sz w:val="28"/>
                        <w:szCs w:val="28"/>
                      </w:rPr>
                      <w:t>-XXX</w:t>
                    </w:r>
                  </w:p>
                  <w:p w14:paraId="369994BF" w14:textId="126747E0" w:rsidR="004C5984" w:rsidRPr="00064F41" w:rsidRDefault="004C5984" w:rsidP="004C5984">
                    <w:pPr>
                      <w:pStyle w:val="Header"/>
                      <w:spacing w:before="120"/>
                      <w:jc w:val="center"/>
                      <w:rPr>
                        <w:color w:val="FF0000"/>
                      </w:rPr>
                    </w:pPr>
                    <w:r w:rsidRPr="00064F41">
                      <w:rPr>
                        <w:color w:val="FF0000"/>
                      </w:rPr>
                      <w:t xml:space="preserve">Note: If your printer has duplex capability, be sure to set the printer </w:t>
                    </w:r>
                    <w:r w:rsidRPr="00064F41">
                      <w:rPr>
                        <w:color w:val="FF0000"/>
                      </w:rPr>
                      <w:br/>
                      <w:t>to print single sided</w:t>
                    </w:r>
                    <w:r w:rsidR="00C07002">
                      <w:rPr>
                        <w:color w:val="FF0000"/>
                      </w:rPr>
                      <w:t>.</w:t>
                    </w:r>
                  </w:p>
                  <w:bookmarkEnd w:id="1"/>
                  <w:p w14:paraId="3CEC3642" w14:textId="77777777" w:rsidR="004C5984" w:rsidRPr="00064F41" w:rsidRDefault="004C5984" w:rsidP="004C5984"/>
                </w:txbxContent>
              </v:textbox>
            </v:shape>
          </w:pict>
        </mc:Fallback>
      </mc:AlternateContent>
    </w:r>
  </w:p>
  <w:p w14:paraId="099A4239" w14:textId="2C6788F6" w:rsidR="00262EF9" w:rsidRDefault="004C598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2B49AE1" wp14:editId="1105A602">
              <wp:simplePos x="0" y="0"/>
              <wp:positionH relativeFrom="column">
                <wp:posOffset>2022493</wp:posOffset>
              </wp:positionH>
              <wp:positionV relativeFrom="paragraph">
                <wp:posOffset>2000849</wp:posOffset>
              </wp:positionV>
              <wp:extent cx="1447800" cy="1968500"/>
              <wp:effectExtent l="0" t="0" r="19050" b="1270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1968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948D922" w14:textId="77777777" w:rsidR="004C5984" w:rsidRPr="00FB779E" w:rsidRDefault="004C5984" w:rsidP="004C5984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FB779E">
                            <w:rPr>
                              <w:b/>
                              <w:sz w:val="20"/>
                              <w:szCs w:val="20"/>
                            </w:rPr>
                            <w:t>Note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>: To see the printable area on the labels</w:t>
                          </w:r>
                          <w:r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 xml:space="preserve"> do the following:</w:t>
                          </w:r>
                        </w:p>
                        <w:p w14:paraId="0ABECCE4" w14:textId="77777777" w:rsidR="004C5984" w:rsidRPr="00FB779E" w:rsidRDefault="004C5984" w:rsidP="004C5984">
                          <w:pPr>
                            <w:numPr>
                              <w:ilvl w:val="0"/>
                              <w:numId w:val="1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120" w:hanging="120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 w:rsidRPr="00FB779E">
                            <w:rPr>
                              <w:sz w:val="20"/>
                              <w:szCs w:val="20"/>
                            </w:rPr>
                            <w:t>Place the curs</w:t>
                          </w:r>
                          <w:r>
                            <w:rPr>
                              <w:sz w:val="20"/>
                              <w:szCs w:val="20"/>
                            </w:rPr>
                            <w:t>o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>r in the t</w:t>
                          </w:r>
                          <w:r>
                            <w:rPr>
                              <w:sz w:val="20"/>
                              <w:szCs w:val="20"/>
                            </w:rPr>
                            <w:t>able; the Table Design and Layout menu items appear in the Microsoft Word ribbon.</w:t>
                          </w:r>
                        </w:p>
                        <w:p w14:paraId="54C6EAA5" w14:textId="77777777" w:rsidR="004C5984" w:rsidRDefault="004C5984" w:rsidP="004C5984">
                          <w:pPr>
                            <w:numPr>
                              <w:ilvl w:val="0"/>
                              <w:numId w:val="1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120" w:hanging="120"/>
                            <w:textAlignment w:val="baseline"/>
                          </w:pPr>
                          <w:r>
                            <w:rPr>
                              <w:sz w:val="20"/>
                              <w:szCs w:val="20"/>
                            </w:rPr>
                            <w:t>Select Layout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 xml:space="preserve"> |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View 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>Gridlines.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B49AE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59.25pt;margin-top:157.55pt;width:114pt;height:1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">
              <v:textbox>
                <w:txbxContent>
                  <w:p w14:paraId="4948D922" w14:textId="77777777" w:rsidR="004C5984" w:rsidRPr="00FB779E" w:rsidRDefault="004C5984" w:rsidP="004C5984">
                    <w:pPr>
                      <w:rPr>
                        <w:sz w:val="20"/>
                        <w:szCs w:val="20"/>
                      </w:rPr>
                    </w:pPr>
                    <w:r w:rsidRPr="00FB779E">
                      <w:rPr>
                        <w:b/>
                        <w:sz w:val="20"/>
                        <w:szCs w:val="20"/>
                      </w:rPr>
                      <w:t>Note</w:t>
                    </w:r>
                    <w:r w:rsidRPr="00FB779E">
                      <w:rPr>
                        <w:sz w:val="20"/>
                        <w:szCs w:val="20"/>
                      </w:rPr>
                      <w:t>: To see the printable area on the labels</w:t>
                    </w:r>
                    <w:r>
                      <w:rPr>
                        <w:sz w:val="20"/>
                        <w:szCs w:val="20"/>
                      </w:rPr>
                      <w:t>,</w:t>
                    </w:r>
                    <w:r w:rsidRPr="00FB779E">
                      <w:rPr>
                        <w:sz w:val="20"/>
                        <w:szCs w:val="20"/>
                      </w:rPr>
                      <w:t xml:space="preserve"> do the following:</w:t>
                    </w:r>
                  </w:p>
                  <w:p w14:paraId="0ABECCE4" w14:textId="77777777" w:rsidR="004C5984" w:rsidRPr="00FB779E" w:rsidRDefault="004C5984" w:rsidP="004C5984">
                    <w:pPr>
                      <w:numPr>
                        <w:ilvl w:val="0"/>
                        <w:numId w:val="1"/>
                      </w:numPr>
                      <w:overflowPunct w:val="0"/>
                      <w:autoSpaceDE w:val="0"/>
                      <w:autoSpaceDN w:val="0"/>
                      <w:adjustRightInd w:val="0"/>
                      <w:spacing w:after="0" w:line="240" w:lineRule="auto"/>
                      <w:ind w:left="120" w:hanging="120"/>
                      <w:textAlignment w:val="baseline"/>
                      <w:rPr>
                        <w:sz w:val="20"/>
                        <w:szCs w:val="20"/>
                      </w:rPr>
                    </w:pPr>
                    <w:r w:rsidRPr="00FB779E">
                      <w:rPr>
                        <w:sz w:val="20"/>
                        <w:szCs w:val="20"/>
                      </w:rPr>
                      <w:t>Place the curs</w:t>
                    </w:r>
                    <w:r>
                      <w:rPr>
                        <w:sz w:val="20"/>
                        <w:szCs w:val="20"/>
                      </w:rPr>
                      <w:t>o</w:t>
                    </w:r>
                    <w:r w:rsidRPr="00FB779E">
                      <w:rPr>
                        <w:sz w:val="20"/>
                        <w:szCs w:val="20"/>
                      </w:rPr>
                      <w:t>r in the t</w:t>
                    </w:r>
                    <w:r>
                      <w:rPr>
                        <w:sz w:val="20"/>
                        <w:szCs w:val="20"/>
                      </w:rPr>
                      <w:t>able; the Table Design and Layout menu items appear in the Microsoft Word ribbon.</w:t>
                    </w:r>
                  </w:p>
                  <w:p w14:paraId="54C6EAA5" w14:textId="77777777" w:rsidR="004C5984" w:rsidRDefault="004C5984" w:rsidP="004C5984">
                    <w:pPr>
                      <w:numPr>
                        <w:ilvl w:val="0"/>
                        <w:numId w:val="1"/>
                      </w:numPr>
                      <w:overflowPunct w:val="0"/>
                      <w:autoSpaceDE w:val="0"/>
                      <w:autoSpaceDN w:val="0"/>
                      <w:adjustRightInd w:val="0"/>
                      <w:spacing w:after="0" w:line="240" w:lineRule="auto"/>
                      <w:ind w:left="120" w:hanging="120"/>
                      <w:textAlignment w:val="baseline"/>
                    </w:pPr>
                    <w:r>
                      <w:rPr>
                        <w:sz w:val="20"/>
                        <w:szCs w:val="20"/>
                      </w:rPr>
                      <w:t>Select Layout</w:t>
                    </w:r>
                    <w:r w:rsidRPr="00FB779E">
                      <w:rPr>
                        <w:sz w:val="20"/>
                        <w:szCs w:val="20"/>
                      </w:rPr>
                      <w:t xml:space="preserve"> |</w:t>
                    </w:r>
                    <w:r>
                      <w:rPr>
                        <w:sz w:val="20"/>
                        <w:szCs w:val="20"/>
                      </w:rPr>
                      <w:t xml:space="preserve"> View </w:t>
                    </w:r>
                    <w:r w:rsidRPr="00FB779E">
                      <w:rPr>
                        <w:sz w:val="20"/>
                        <w:szCs w:val="20"/>
                      </w:rPr>
                      <w:t>Gridlines.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23932"/>
    <w:multiLevelType w:val="hybridMultilevel"/>
    <w:tmpl w:val="EF32E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960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tDQ0MLG0tDCzMLM0NrRU0lEKTi0uzszPAykwrAUAvmTIKiwAAAA="/>
  </w:docVars>
  <w:rsids>
    <w:rsidRoot w:val="00262EF9"/>
    <w:rsid w:val="001A003E"/>
    <w:rsid w:val="002023BF"/>
    <w:rsid w:val="00262EF9"/>
    <w:rsid w:val="002B42B6"/>
    <w:rsid w:val="004649A3"/>
    <w:rsid w:val="004C5984"/>
    <w:rsid w:val="00526F82"/>
    <w:rsid w:val="0060689E"/>
    <w:rsid w:val="00683050"/>
    <w:rsid w:val="007D787E"/>
    <w:rsid w:val="00871CD6"/>
    <w:rsid w:val="0092230E"/>
    <w:rsid w:val="00926DEA"/>
    <w:rsid w:val="009D7F8C"/>
    <w:rsid w:val="00AF412F"/>
    <w:rsid w:val="00C07002"/>
    <w:rsid w:val="00C1195B"/>
    <w:rsid w:val="00D4391D"/>
    <w:rsid w:val="00D47756"/>
    <w:rsid w:val="00FB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3B4B7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2E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2EF9"/>
  </w:style>
  <w:style w:type="paragraph" w:styleId="Footer">
    <w:name w:val="footer"/>
    <w:basedOn w:val="Normal"/>
    <w:link w:val="FooterChar"/>
    <w:uiPriority w:val="99"/>
    <w:unhideWhenUsed/>
    <w:rsid w:val="00262E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2EF9"/>
  </w:style>
  <w:style w:type="table" w:styleId="TableGrid">
    <w:name w:val="Table Grid"/>
    <w:basedOn w:val="TableNormal"/>
    <w:uiPriority w:val="39"/>
    <w:rsid w:val="009D7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196-2149-xxx_20231219.dotx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Young</dc:creator>
  <cp:keywords/>
  <dc:description/>
  <cp:lastModifiedBy>Heather Young</cp:lastModifiedBy>
  <cp:revision>3</cp:revision>
  <cp:lastPrinted>2023-12-08T18:34:00Z</cp:lastPrinted>
  <dcterms:created xsi:type="dcterms:W3CDTF">2023-12-14T17:46:00Z</dcterms:created>
  <dcterms:modified xsi:type="dcterms:W3CDTF">2023-12-14T19:28:00Z</dcterms:modified>
</cp:coreProperties>
</file>