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6"/>
        <w:gridCol w:w="4675"/>
      </w:tblGrid>
      <w:tr w:rsidR="009D7F8C" w:rsidRPr="00926DEA" w14:paraId="252DC40B" w14:textId="77777777" w:rsidTr="00D4391D">
        <w:trPr>
          <w:trHeight w:hRule="exact" w:val="9175"/>
        </w:trPr>
        <w:tc>
          <w:tcPr>
            <w:tcW w:w="5846" w:type="dxa"/>
          </w:tcPr>
          <w:tbl>
            <w:tblPr>
              <w:tblStyle w:val="TableGrid"/>
              <w:tblW w:w="0" w:type="auto"/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77BE12D7" w14:textId="77777777" w:rsidTr="000F2EC3">
              <w:trPr>
                <w:trHeight w:hRule="exact" w:val="1348"/>
              </w:trPr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4B5C5" w14:textId="4883E0F9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74734BA8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  <w:tc>
          <w:tcPr>
            <w:tcW w:w="4675" w:type="dxa"/>
          </w:tcPr>
          <w:tbl>
            <w:tblPr>
              <w:tblStyle w:val="TableGrid"/>
              <w:tblW w:w="0" w:type="auto"/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53643818" w14:textId="77777777" w:rsidTr="000F2EC3">
              <w:trPr>
                <w:trHeight w:hRule="exact" w:val="1348"/>
              </w:trPr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2AB59" w14:textId="065A9C82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062A7095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</w:tr>
      <w:tr w:rsidR="009D7F8C" w:rsidRPr="00926DEA" w14:paraId="03BFEB4A" w14:textId="77777777" w:rsidTr="00D4391D">
        <w:tc>
          <w:tcPr>
            <w:tcW w:w="5846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1F26CC19" w14:textId="77777777" w:rsidTr="000F2EC3">
              <w:trPr>
                <w:trHeight w:hRule="exact" w:val="1348"/>
              </w:trPr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8C47D" w14:textId="028FC1FB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67C6B183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  <w:tc>
          <w:tcPr>
            <w:tcW w:w="4675" w:type="dxa"/>
          </w:tcPr>
          <w:tbl>
            <w:tblPr>
              <w:tblStyle w:val="TableGrid"/>
              <w:tblW w:w="0" w:type="auto"/>
              <w:tblLayout w:type="fixed"/>
              <w:tblCellMar>
                <w:top w:w="202" w:type="dxa"/>
              </w:tblCellMar>
              <w:tblLook w:val="04A0" w:firstRow="1" w:lastRow="0" w:firstColumn="1" w:lastColumn="0" w:noHBand="0" w:noVBand="1"/>
            </w:tblPr>
            <w:tblGrid>
              <w:gridCol w:w="2347"/>
            </w:tblGrid>
            <w:tr w:rsidR="00526F82" w:rsidRPr="00926DEA" w14:paraId="331087F8" w14:textId="77777777" w:rsidTr="000F2EC3">
              <w:trPr>
                <w:trHeight w:hRule="exact" w:val="1348"/>
              </w:trPr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0A902" w14:textId="5D32D7DB" w:rsidR="00526F82" w:rsidRPr="00926DEA" w:rsidRDefault="00526F82" w:rsidP="002B42B6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4C94CE6C" w14:textId="77777777" w:rsidR="009D7F8C" w:rsidRPr="00926DEA" w:rsidRDefault="009D7F8C">
            <w:pPr>
              <w:rPr>
                <w:rFonts w:ascii="Arial" w:hAnsi="Arial" w:cs="Arial"/>
              </w:rPr>
            </w:pPr>
          </w:p>
        </w:tc>
      </w:tr>
    </w:tbl>
    <w:p w14:paraId="16250590" w14:textId="77777777" w:rsidR="004649A3" w:rsidRPr="00926DEA" w:rsidRDefault="004649A3">
      <w:pPr>
        <w:rPr>
          <w:rFonts w:ascii="Arial" w:hAnsi="Arial" w:cs="Arial"/>
        </w:rPr>
      </w:pPr>
    </w:p>
    <w:sectPr w:rsidR="004649A3" w:rsidRPr="00926DEA" w:rsidSect="000F2EC3">
      <w:headerReference w:type="default" r:id="rId7"/>
      <w:pgSz w:w="11906" w:h="16838" w:code="9"/>
      <w:pgMar w:top="2592" w:right="720" w:bottom="1440" w:left="204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0DC2A" w14:textId="77777777" w:rsidR="00262EF9" w:rsidRDefault="00262EF9" w:rsidP="00262EF9">
      <w:pPr>
        <w:spacing w:after="0" w:line="240" w:lineRule="auto"/>
      </w:pPr>
      <w:r>
        <w:separator/>
      </w:r>
    </w:p>
  </w:endnote>
  <w:endnote w:type="continuationSeparator" w:id="0">
    <w:p w14:paraId="3D9EBA40" w14:textId="77777777" w:rsidR="00262EF9" w:rsidRDefault="00262EF9" w:rsidP="00262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altName w:val="Calibri"/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B034E" w14:textId="77777777" w:rsidR="00262EF9" w:rsidRDefault="00262EF9" w:rsidP="00262EF9">
      <w:pPr>
        <w:spacing w:after="0" w:line="240" w:lineRule="auto"/>
      </w:pPr>
      <w:r>
        <w:separator/>
      </w:r>
    </w:p>
  </w:footnote>
  <w:footnote w:type="continuationSeparator" w:id="0">
    <w:p w14:paraId="01D4C9B2" w14:textId="77777777" w:rsidR="00262EF9" w:rsidRDefault="00262EF9" w:rsidP="00262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5F995" w14:textId="34CDFD14" w:rsidR="004C5984" w:rsidRDefault="004C5984" w:rsidP="004C5984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4B4CED67" wp14:editId="5D72BB36">
              <wp:simplePos x="0" y="0"/>
              <wp:positionH relativeFrom="column">
                <wp:posOffset>200025</wp:posOffset>
              </wp:positionH>
              <wp:positionV relativeFrom="paragraph">
                <wp:posOffset>-126365</wp:posOffset>
              </wp:positionV>
              <wp:extent cx="5350255" cy="1404620"/>
              <wp:effectExtent l="0" t="0" r="3175" b="508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025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248F09" w14:textId="6F13A99B" w:rsidR="004C5984" w:rsidRPr="009D7F8C" w:rsidRDefault="004C5984" w:rsidP="004C5984">
                          <w:pPr>
                            <w:pStyle w:val="Header"/>
                            <w:jc w:val="center"/>
                            <w:rPr>
                              <w:rFonts w:ascii="3 of 9 Barcode" w:hAnsi="3 of 9 Barcode" w:cs="Arial"/>
                              <w:sz w:val="48"/>
                            </w:rPr>
                          </w:pPr>
                          <w:bookmarkStart w:id="0" w:name="_Hlk98943016"/>
                          <w:r w:rsidRPr="009D7F8C">
                            <w:rPr>
                              <w:rFonts w:ascii="3 of 9 Barcode" w:hAnsi="3 of 9 Barcode" w:cs="Arial"/>
                              <w:sz w:val="48"/>
                            </w:rPr>
                            <w:t>196-</w:t>
                          </w:r>
                          <w:r w:rsidR="009D7F8C" w:rsidRPr="009D7F8C">
                            <w:rPr>
                              <w:rFonts w:ascii="3 of 9 Barcode" w:hAnsi="3 of 9 Barcode" w:cs="Arial"/>
                              <w:sz w:val="48"/>
                            </w:rPr>
                            <w:t>2149</w:t>
                          </w:r>
                          <w:r w:rsidRPr="009D7F8C">
                            <w:rPr>
                              <w:rFonts w:ascii="3 of 9 Barcode" w:hAnsi="3 of 9 Barcode" w:cs="Arial"/>
                              <w:sz w:val="48"/>
                            </w:rPr>
                            <w:t>-XXX</w:t>
                          </w:r>
                        </w:p>
                        <w:p w14:paraId="0B9036F9" w14:textId="51985AD5" w:rsidR="004C5984" w:rsidRPr="00064F41" w:rsidRDefault="004C5984" w:rsidP="004C5984">
                          <w:pPr>
                            <w:pStyle w:val="Header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 w:rsidRPr="00064F41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19</w:t>
                          </w:r>
                          <w:r w:rsidR="009D7F8C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6</w:t>
                          </w:r>
                          <w:r w:rsidRPr="00064F41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-</w:t>
                          </w:r>
                          <w:r w:rsidR="009D7F8C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2149</w:t>
                          </w:r>
                          <w:r w:rsidRPr="00064F41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-XXX</w:t>
                          </w:r>
                        </w:p>
                        <w:p w14:paraId="369994BF" w14:textId="126747E0" w:rsidR="004C5984" w:rsidRPr="00064F41" w:rsidRDefault="004C5984" w:rsidP="004C5984">
                          <w:pPr>
                            <w:pStyle w:val="Header"/>
                            <w:spacing w:before="120"/>
                            <w:jc w:val="center"/>
                            <w:rPr>
                              <w:color w:val="FF0000"/>
                            </w:rPr>
                          </w:pPr>
                          <w:r w:rsidRPr="00064F41">
                            <w:rPr>
                              <w:color w:val="FF0000"/>
                            </w:rPr>
                            <w:t xml:space="preserve">Note: If your printer has duplex capability, be sure to set the printer </w:t>
                          </w:r>
                          <w:r w:rsidRPr="00064F41">
                            <w:rPr>
                              <w:color w:val="FF0000"/>
                            </w:rPr>
                            <w:br/>
                            <w:t>to print single sided</w:t>
                          </w:r>
                          <w:r w:rsidR="00C07002">
                            <w:rPr>
                              <w:color w:val="FF0000"/>
                            </w:rPr>
                            <w:t>.</w:t>
                          </w:r>
                        </w:p>
                        <w:bookmarkEnd w:id="0"/>
                        <w:p w14:paraId="3CEC3642" w14:textId="77777777" w:rsidR="004C5984" w:rsidRPr="00064F41" w:rsidRDefault="004C5984" w:rsidP="004C5984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CED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5.75pt;margin-top:-9.95pt;width:421.3pt;height:110.6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v9pDgIAAPcDAAAOAAAAZHJzL2Uyb0RvYy54bWysU9tu2zAMfR+wfxD0vtjJ4q414hRdugwD&#10;ugvQ7QNkWY6FyaJGKbGzrx8lp2nQvQ3Tg0CK1BF5eLS6HXvDDgq9Blvx+SznTFkJjba7iv/4vn1z&#10;zZkPwjbCgFUVPyrPb9evX60GV6oFdGAahYxArC8HV/EuBFdmmZed6oWfgVOWgi1gLwK5uMsaFAOh&#10;9yZb5PlVNgA2DkEq7+n0fgrydcJvWyXD17b1KjBTcaotpB3TXsc9W69EuUPhOi1PZYh/qKIX2tKj&#10;Z6h7EQTbo/4LqtcSwUMbZhL6DNpWS5V6oG7m+YtuHjvhVOqFyPHuTJP/f7Dyy+HRfUMWxvcw0gBT&#10;E949gPzpmYVNJ+xO3SHC0CnR0MPzSFk2OF+erkaqfekjSD18hoaGLPYBEtDYYh9ZoT4ZodMAjmfS&#10;1RiYpMPibZEvioIzSbH5Ml9eLdJYMlE+XXfow0cFPYtGxZGmmuDF4cGHWI4on1Liax6MbrbamOTg&#10;rt4YZAdBCtimlTp4kWYsGyp+UyyKhGwh3k/i6HUghRrdV/w6j2vSTKTjg21SShDaTDZVYuyJn0jJ&#10;RE4Y65ESI081NEdiCmFSIv0cMjrA35wNpMKK+197gYoz88kS2zfz5TLKNjnL4h1Rw/AyUl9GhJUE&#10;VfHA2WRuQpJ64sHd0VS2OvH1XMmpVlJXovH0E6J8L/2U9fxf138AAAD//wMAUEsDBBQABgAIAAAA&#10;IQAfPFA74AAAAAoBAAAPAAAAZHJzL2Rvd25yZXYueG1sTI8xT8MwEIV3JP6DdUhsreOWljbEqRAS&#10;C+pAC0PHa+LGIfE5xE4b/j3HVMbT+/Ted9lmdK04mz7UnjSoaQLCUOHLmioNnx+vkxWIEJFKbD0Z&#10;DT8mwCa/vckwLf2Fdua8j5XgEgoparAxdqmUobDGYZj6zhBnJ987jHz2lSx7vHC5a+UsSZbSYU28&#10;YLEzL9YUzX5wPLINxbDz319q28iDbZa4eLdvWt/fjc9PIKIZ4xWGP31Wh5ydjn6gMohWw1wtmNQw&#10;Ues1CAZWjw8KxFHDLFFzkHkm/7+Q/wIAAP//AwBQSwECLQAUAAYACAAAACEAtoM4kv4AAADhAQAA&#10;EwAAAAAAAAAAAAAAAAAAAAAAW0NvbnRlbnRfVHlwZXNdLnhtbFBLAQItABQABgAIAAAAIQA4/SH/&#10;1gAAAJQBAAALAAAAAAAAAAAAAAAAAC8BAABfcmVscy8ucmVsc1BLAQItABQABgAIAAAAIQCCxv9p&#10;DgIAAPcDAAAOAAAAAAAAAAAAAAAAAC4CAABkcnMvZTJvRG9jLnhtbFBLAQItABQABgAIAAAAIQAf&#10;PFA74AAAAAoBAAAPAAAAAAAAAAAAAAAAAGgEAABkcnMvZG93bnJldi54bWxQSwUGAAAAAAQABADz&#10;AAAAdQUAAAAA&#10;" stroked="f">
              <v:textbox style="mso-fit-shape-to-text:t">
                <w:txbxContent>
                  <w:p w14:paraId="6E248F09" w14:textId="6F13A99B" w:rsidR="004C5984" w:rsidRPr="009D7F8C" w:rsidRDefault="004C5984" w:rsidP="004C5984">
                    <w:pPr>
                      <w:pStyle w:val="Header"/>
                      <w:jc w:val="center"/>
                      <w:rPr>
                        <w:rFonts w:ascii="3 of 9 Barcode" w:hAnsi="3 of 9 Barcode" w:cs="Arial"/>
                        <w:sz w:val="48"/>
                      </w:rPr>
                    </w:pPr>
                    <w:bookmarkStart w:id="1" w:name="_Hlk98943016"/>
                    <w:r w:rsidRPr="009D7F8C">
                      <w:rPr>
                        <w:rFonts w:ascii="3 of 9 Barcode" w:hAnsi="3 of 9 Barcode" w:cs="Arial"/>
                        <w:sz w:val="48"/>
                      </w:rPr>
                      <w:t>196-</w:t>
                    </w:r>
                    <w:r w:rsidR="009D7F8C" w:rsidRPr="009D7F8C">
                      <w:rPr>
                        <w:rFonts w:ascii="3 of 9 Barcode" w:hAnsi="3 of 9 Barcode" w:cs="Arial"/>
                        <w:sz w:val="48"/>
                      </w:rPr>
                      <w:t>2149</w:t>
                    </w:r>
                    <w:r w:rsidRPr="009D7F8C">
                      <w:rPr>
                        <w:rFonts w:ascii="3 of 9 Barcode" w:hAnsi="3 of 9 Barcode" w:cs="Arial"/>
                        <w:sz w:val="48"/>
                      </w:rPr>
                      <w:t>-XXX</w:t>
                    </w:r>
                  </w:p>
                  <w:p w14:paraId="0B9036F9" w14:textId="51985AD5" w:rsidR="004C5984" w:rsidRPr="00064F41" w:rsidRDefault="004C5984" w:rsidP="004C5984">
                    <w:pPr>
                      <w:pStyle w:val="Header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 w:rsidRPr="00064F41">
                      <w:rPr>
                        <w:rFonts w:ascii="Calibri" w:hAnsi="Calibri" w:cs="Calibri"/>
                        <w:sz w:val="28"/>
                        <w:szCs w:val="28"/>
                      </w:rPr>
                      <w:t>19</w:t>
                    </w:r>
                    <w:r w:rsidR="009D7F8C">
                      <w:rPr>
                        <w:rFonts w:ascii="Calibri" w:hAnsi="Calibri" w:cs="Calibri"/>
                        <w:sz w:val="28"/>
                        <w:szCs w:val="28"/>
                      </w:rPr>
                      <w:t>6</w:t>
                    </w:r>
                    <w:r w:rsidRPr="00064F41">
                      <w:rPr>
                        <w:rFonts w:ascii="Calibri" w:hAnsi="Calibri" w:cs="Calibri"/>
                        <w:sz w:val="28"/>
                        <w:szCs w:val="28"/>
                      </w:rPr>
                      <w:t>-</w:t>
                    </w:r>
                    <w:r w:rsidR="009D7F8C">
                      <w:rPr>
                        <w:rFonts w:ascii="Calibri" w:hAnsi="Calibri" w:cs="Calibri"/>
                        <w:sz w:val="28"/>
                        <w:szCs w:val="28"/>
                      </w:rPr>
                      <w:t>2149</w:t>
                    </w:r>
                    <w:r w:rsidRPr="00064F41">
                      <w:rPr>
                        <w:rFonts w:ascii="Calibri" w:hAnsi="Calibri" w:cs="Calibri"/>
                        <w:sz w:val="28"/>
                        <w:szCs w:val="28"/>
                      </w:rPr>
                      <w:t>-XXX</w:t>
                    </w:r>
                  </w:p>
                  <w:p w14:paraId="369994BF" w14:textId="126747E0" w:rsidR="004C5984" w:rsidRPr="00064F41" w:rsidRDefault="004C5984" w:rsidP="004C5984">
                    <w:pPr>
                      <w:pStyle w:val="Header"/>
                      <w:spacing w:before="120"/>
                      <w:jc w:val="center"/>
                      <w:rPr>
                        <w:color w:val="FF0000"/>
                      </w:rPr>
                    </w:pPr>
                    <w:r w:rsidRPr="00064F41">
                      <w:rPr>
                        <w:color w:val="FF0000"/>
                      </w:rPr>
                      <w:t xml:space="preserve">Note: If your printer has duplex capability, be sure to set the printer </w:t>
                    </w:r>
                    <w:r w:rsidRPr="00064F41">
                      <w:rPr>
                        <w:color w:val="FF0000"/>
                      </w:rPr>
                      <w:br/>
                      <w:t>to print single sided</w:t>
                    </w:r>
                    <w:r w:rsidR="00C07002">
                      <w:rPr>
                        <w:color w:val="FF0000"/>
                      </w:rPr>
                      <w:t>.</w:t>
                    </w:r>
                  </w:p>
                  <w:bookmarkEnd w:id="1"/>
                  <w:p w14:paraId="3CEC3642" w14:textId="77777777" w:rsidR="004C5984" w:rsidRPr="00064F41" w:rsidRDefault="004C5984" w:rsidP="004C5984"/>
                </w:txbxContent>
              </v:textbox>
            </v:shape>
          </w:pict>
        </mc:Fallback>
      </mc:AlternateContent>
    </w:r>
  </w:p>
  <w:p w14:paraId="099A4239" w14:textId="2C6788F6" w:rsidR="00262EF9" w:rsidRDefault="004C598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B49AE1" wp14:editId="1105A602">
              <wp:simplePos x="0" y="0"/>
              <wp:positionH relativeFrom="column">
                <wp:posOffset>2022493</wp:posOffset>
              </wp:positionH>
              <wp:positionV relativeFrom="paragraph">
                <wp:posOffset>2000849</wp:posOffset>
              </wp:positionV>
              <wp:extent cx="1447800" cy="1968500"/>
              <wp:effectExtent l="0" t="0" r="19050" b="1270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1968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48D922" w14:textId="77777777" w:rsidR="004C5984" w:rsidRPr="00FB779E" w:rsidRDefault="004C5984" w:rsidP="004C5984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b/>
                              <w:sz w:val="20"/>
                              <w:szCs w:val="20"/>
                            </w:rPr>
                            <w:t>Note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: To see the printable area on the labels</w:t>
                          </w:r>
                          <w:r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 do the following:</w:t>
                          </w:r>
                        </w:p>
                        <w:p w14:paraId="0ABECCE4" w14:textId="77777777" w:rsidR="004C5984" w:rsidRPr="00FB779E" w:rsidRDefault="004C5984" w:rsidP="004C5984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>Place the curs</w:t>
                          </w:r>
                          <w:r>
                            <w:rPr>
                              <w:sz w:val="20"/>
                              <w:szCs w:val="20"/>
                            </w:rPr>
                            <w:t>o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r in the t</w:t>
                          </w:r>
                          <w:r>
                            <w:rPr>
                              <w:sz w:val="20"/>
                              <w:szCs w:val="20"/>
                            </w:rPr>
                            <w:t>able; the Table Design and Layout menu items appear in the Microsoft Word ribbon.</w:t>
                          </w:r>
                        </w:p>
                        <w:p w14:paraId="54C6EAA5" w14:textId="77777777" w:rsidR="004C5984" w:rsidRDefault="004C5984" w:rsidP="004C5984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>
                            <w:rPr>
                              <w:sz w:val="20"/>
                              <w:szCs w:val="20"/>
                            </w:rPr>
                            <w:t>Select Layout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 |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View 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2B49AE1" id="Text Box 6" o:spid="_x0000_s1027" type="#_x0000_t202" style="position:absolute;margin-left:159.25pt;margin-top:157.55pt;width:114pt;height:1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lNMFwIAADMEAAAOAAAAZHJzL2Uyb0RvYy54bWysU9tu2zAMfR+wfxD0vtgJkrYx4hRdugwD&#10;ugvQ7QMUWY6FyaJGKbGzrx8lu2l2exmmB4E06UPy8Gh127eGHRV6Dbbk00nOmbISKm33Jf/yefvq&#10;hjMfhK2EAatKflKe365fvlh1rlAzaMBUChmBWF90ruRNCK7IMi8b1Qo/AacsBWvAVgRycZ9VKDpC&#10;b002y/OrrAOsHIJU3tPX+yHI1wm/rpUMH+vaq8BMyam3kG5M9y7e2Xolij0K12g5tiH+oYtWaEtF&#10;z1D3Igh2QP0bVKslgoc6TCS0GdS1lirNQNNM81+meWyEU2kWIse7M03+/8HKD8dH9wlZ6F9DTwtM&#10;Q3j3APKrZxY2jbB7dYcIXaNERYWnkbKsc74Yf41U+8JHkF33HipasjgESEB9jW1kheZkhE4LOJ1J&#10;V31gMpacz69vcgpJik2XVzcLcmINUTz97tCHtwpaFo2SI201wYvjgw9D6lNKrObB6GqrjUkO7ncb&#10;g+woSAHbdEb0n9KMZV3Jl4vZYmDgrxB5On+CaHUgKRvdlpzmoROTRBF5e2OrZAehzWDTdMaOREbu&#10;BhZDv+uZrkaWI687qE7ELMKgXHppZDSA3znrSLUl998OAhVn5p2l7SyJzSjz5MwX1zNy8DKyu4wI&#10;Kwmq5IGzwdyE4WkcHOp9Q5UGPVi4o43WOnH93NXYPikzbWt8RVH6l37Ken7r6x8AAAD//wMAUEsD&#10;BBQABgAIAAAAIQBi5xcQ4AAAAAsBAAAPAAAAZHJzL2Rvd25yZXYueG1sTI/NTsMwEITvSLyDtUhc&#10;UOukbUIIcSqEBKI3aBFc3XibRPgn2G4a3p7tCW67M6PZb6v1ZDQb0YfeWQHpPAGGtnGqt62A993T&#10;rAAWorRKamdRwA8GWNeXF5UslTvZNxy3sWVUYkMpBXQxDiXnoenQyDB3A1ryDs4bGWn1LVdenqjc&#10;aL5Ikpwb2Vu60MkBHztsvrZHI6BYvYyfYbN8/Wjyg76LN7fj87cX4vpqergHFnGKf2E44xM61MS0&#10;d0erAtMClmmRUfQ8ZCkwSmSrnJS9gHxBCq8r/v+H+hcAAP//AwBQSwECLQAUAAYACAAAACEAtoM4&#10;kv4AAADhAQAAEwAAAAAAAAAAAAAAAAAAAAAAW0NvbnRlbnRfVHlwZXNdLnhtbFBLAQItABQABgAI&#10;AAAAIQA4/SH/1gAAAJQBAAALAAAAAAAAAAAAAAAAAC8BAABfcmVscy8ucmVsc1BLAQItABQABgAI&#10;AAAAIQDpDlNMFwIAADMEAAAOAAAAAAAAAAAAAAAAAC4CAABkcnMvZTJvRG9jLnhtbFBLAQItABQA&#10;BgAIAAAAIQBi5xcQ4AAAAAsBAAAPAAAAAAAAAAAAAAAAAHEEAABkcnMvZG93bnJldi54bWxQSwUG&#10;AAAAAAQABADzAAAAfgUAAAAA&#10;">
              <v:textbox>
                <w:txbxContent>
                  <w:p w14:paraId="4948D922" w14:textId="77777777" w:rsidR="004C5984" w:rsidRPr="00FB779E" w:rsidRDefault="004C5984" w:rsidP="004C5984">
                    <w:pPr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b/>
                        <w:sz w:val="20"/>
                        <w:szCs w:val="20"/>
                      </w:rPr>
                      <w:t>Note</w:t>
                    </w:r>
                    <w:r w:rsidRPr="00FB779E">
                      <w:rPr>
                        <w:sz w:val="20"/>
                        <w:szCs w:val="20"/>
                      </w:rPr>
                      <w:t>: To see the printable area on the labels</w:t>
                    </w:r>
                    <w:r>
                      <w:rPr>
                        <w:sz w:val="20"/>
                        <w:szCs w:val="20"/>
                      </w:rPr>
                      <w:t>,</w:t>
                    </w:r>
                    <w:r w:rsidRPr="00FB779E">
                      <w:rPr>
                        <w:sz w:val="20"/>
                        <w:szCs w:val="20"/>
                      </w:rPr>
                      <w:t xml:space="preserve"> do the following:</w:t>
                    </w:r>
                  </w:p>
                  <w:p w14:paraId="0ABECCE4" w14:textId="77777777" w:rsidR="004C5984" w:rsidRPr="00FB779E" w:rsidRDefault="004C5984" w:rsidP="004C5984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sz w:val="20"/>
                        <w:szCs w:val="20"/>
                      </w:rPr>
                      <w:t>Place the curs</w:t>
                    </w:r>
                    <w:r>
                      <w:rPr>
                        <w:sz w:val="20"/>
                        <w:szCs w:val="20"/>
                      </w:rPr>
                      <w:t>o</w:t>
                    </w:r>
                    <w:r w:rsidRPr="00FB779E">
                      <w:rPr>
                        <w:sz w:val="20"/>
                        <w:szCs w:val="20"/>
                      </w:rPr>
                      <w:t>r in the t</w:t>
                    </w:r>
                    <w:r>
                      <w:rPr>
                        <w:sz w:val="20"/>
                        <w:szCs w:val="20"/>
                      </w:rPr>
                      <w:t>able; the Table Design and Layout menu items appear in the Microsoft Word ribbon.</w:t>
                    </w:r>
                  </w:p>
                  <w:p w14:paraId="54C6EAA5" w14:textId="77777777" w:rsidR="004C5984" w:rsidRDefault="004C5984" w:rsidP="004C5984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>
                      <w:rPr>
                        <w:sz w:val="20"/>
                        <w:szCs w:val="20"/>
                      </w:rPr>
                      <w:t>Select Layout</w:t>
                    </w:r>
                    <w:r w:rsidRPr="00FB779E">
                      <w:rPr>
                        <w:sz w:val="20"/>
                        <w:szCs w:val="20"/>
                      </w:rPr>
                      <w:t xml:space="preserve"> |</w:t>
                    </w:r>
                    <w:r>
                      <w:rPr>
                        <w:sz w:val="20"/>
                        <w:szCs w:val="20"/>
                      </w:rPr>
                      <w:t xml:space="preserve"> View </w:t>
                    </w:r>
                    <w:r w:rsidRPr="00FB779E">
                      <w:rPr>
                        <w:sz w:val="20"/>
                        <w:szCs w:val="20"/>
                      </w:rPr>
                      <w:t>Gridlines.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96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0MLG0tDCzMLM0NrRU0lEKTi0uzszPAykwrAUAvmTIKiwAAAA="/>
  </w:docVars>
  <w:rsids>
    <w:rsidRoot w:val="00262EF9"/>
    <w:rsid w:val="000F2EC3"/>
    <w:rsid w:val="001A003E"/>
    <w:rsid w:val="002023BF"/>
    <w:rsid w:val="00262EF9"/>
    <w:rsid w:val="002B42B6"/>
    <w:rsid w:val="004649A3"/>
    <w:rsid w:val="004C5984"/>
    <w:rsid w:val="005120CB"/>
    <w:rsid w:val="00526F82"/>
    <w:rsid w:val="0060689E"/>
    <w:rsid w:val="00683050"/>
    <w:rsid w:val="007D787E"/>
    <w:rsid w:val="00871CD6"/>
    <w:rsid w:val="0092230E"/>
    <w:rsid w:val="00926DEA"/>
    <w:rsid w:val="009D7F8C"/>
    <w:rsid w:val="00AF412F"/>
    <w:rsid w:val="00C07002"/>
    <w:rsid w:val="00C1195B"/>
    <w:rsid w:val="00D4391D"/>
    <w:rsid w:val="00D47756"/>
    <w:rsid w:val="00FB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3B4B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2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EF9"/>
  </w:style>
  <w:style w:type="paragraph" w:styleId="Footer">
    <w:name w:val="footer"/>
    <w:basedOn w:val="Normal"/>
    <w:link w:val="FooterChar"/>
    <w:uiPriority w:val="99"/>
    <w:unhideWhenUsed/>
    <w:rsid w:val="00262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EF9"/>
  </w:style>
  <w:style w:type="table" w:styleId="TableGrid">
    <w:name w:val="Table Grid"/>
    <w:basedOn w:val="TableNormal"/>
    <w:uiPriority w:val="39"/>
    <w:rsid w:val="009D7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196-2149-xxx_A4_20231219.dotx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Young</dc:creator>
  <cp:keywords/>
  <dc:description/>
  <cp:lastModifiedBy>Heather Young</cp:lastModifiedBy>
  <cp:revision>3</cp:revision>
  <cp:lastPrinted>2023-12-08T18:34:00Z</cp:lastPrinted>
  <dcterms:created xsi:type="dcterms:W3CDTF">2023-12-14T19:52:00Z</dcterms:created>
  <dcterms:modified xsi:type="dcterms:W3CDTF">2023-12-14T19:53:00Z</dcterms:modified>
</cp:coreProperties>
</file>