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6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710"/>
        <w:gridCol w:w="1608"/>
        <w:gridCol w:w="594"/>
        <w:gridCol w:w="988"/>
        <w:gridCol w:w="1400"/>
      </w:tblGrid>
      <w:tr w:rsidR="00015816" w:rsidRPr="00AF250C" w14:paraId="680EA91B" w14:textId="66439581" w:rsidTr="0076675D">
        <w:trPr>
          <w:cantSplit/>
          <w:trHeight w:hRule="exact" w:val="3250"/>
        </w:trPr>
        <w:tc>
          <w:tcPr>
            <w:tcW w:w="1710" w:type="dxa"/>
          </w:tcPr>
          <w:p w14:paraId="756CEC23" w14:textId="2ADA2F47" w:rsidR="00015816" w:rsidRPr="00AF250C" w:rsidRDefault="00015816" w:rsidP="00F223B6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5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</w:tblGrid>
            <w:tr w:rsidR="00015816" w:rsidRPr="00AF250C" w14:paraId="6F48986B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0D22133C" w14:textId="30A2BE75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015816" w:rsidRPr="00AF250C" w14:paraId="25069D9E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4F0C46D8" w14:textId="10AB5EE9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015816" w:rsidRPr="00AF250C" w14:paraId="78DE7895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09D98560" w14:textId="4A31E605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015816" w:rsidRPr="00AF250C" w14:paraId="602A4764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09C4DBA0" w14:textId="253E2FEA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015816" w:rsidRPr="00AF250C" w14:paraId="463D640B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51019EFE" w14:textId="4AF1F7E4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015816" w:rsidRPr="00AF250C" w14:paraId="2BEAE390" w14:textId="77777777" w:rsidTr="00AF250C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3C33D7CF" w14:textId="737AE7B6" w:rsidR="00015816" w:rsidRPr="006E0730" w:rsidRDefault="00015816" w:rsidP="00AF250C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</w:tbl>
          <w:p w14:paraId="001CB314" w14:textId="010B08C0" w:rsidR="00015816" w:rsidRPr="00AF250C" w:rsidRDefault="00754654" w:rsidP="003B631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br/>
              <w:t>Do Not Use</w:t>
            </w:r>
          </w:p>
        </w:tc>
        <w:tc>
          <w:tcPr>
            <w:tcW w:w="1608" w:type="dxa"/>
          </w:tcPr>
          <w:p w14:paraId="1ED25A42" w14:textId="77777777" w:rsidR="00754654" w:rsidRPr="00AF250C" w:rsidRDefault="00754654" w:rsidP="00754654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5"/>
            </w:tblGrid>
            <w:tr w:rsidR="00754654" w:rsidRPr="00AF250C" w14:paraId="7562B5C3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06DD5DC3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754654" w:rsidRPr="00AF250C" w14:paraId="524731D1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66E3F552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754654" w:rsidRPr="00AF250C" w14:paraId="3F42F90B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104EEF67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754654" w:rsidRPr="00AF250C" w14:paraId="775A0E14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0758DE6F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754654" w:rsidRPr="00AF250C" w14:paraId="7471874D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54DB1997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754654" w:rsidRPr="00AF250C" w14:paraId="0B147608" w14:textId="77777777" w:rsidTr="00754654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42607FD2" w14:textId="77777777" w:rsidR="00754654" w:rsidRPr="006E0730" w:rsidRDefault="00754654" w:rsidP="00754654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</w:tbl>
          <w:p w14:paraId="3D388F7C" w14:textId="311C6853" w:rsidR="00015816" w:rsidRPr="00AF250C" w:rsidRDefault="003B6313" w:rsidP="003B631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br/>
              <w:t>Do Not Use</w:t>
            </w:r>
          </w:p>
        </w:tc>
        <w:tc>
          <w:tcPr>
            <w:tcW w:w="1582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14:paraId="4A81B4C8" w14:textId="010D00C8" w:rsidR="00015816" w:rsidRPr="00AF250C" w:rsidRDefault="003B6313" w:rsidP="003B6313">
            <w:pPr>
              <w:ind w:left="113" w:right="113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Do Not Use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1218" w14:textId="77777777" w:rsidR="00015816" w:rsidRPr="00AF250C" w:rsidRDefault="00015816" w:rsidP="00F223B6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3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015816" w:rsidRPr="00AF250C" w14:paraId="35244A20" w14:textId="77777777" w:rsidTr="006D1FCC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74568C82" w14:textId="772B7CB4" w:rsidR="00015816" w:rsidRPr="00AF250C" w:rsidRDefault="006E0730" w:rsidP="00F223B6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754E98D0" w14:textId="133582A9" w:rsidR="00015816" w:rsidRPr="00407279" w:rsidRDefault="006E0730" w:rsidP="00516C61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354F0FF7" w14:textId="3C7D2D5C" w:rsidR="00015816" w:rsidRPr="00AF250C" w:rsidRDefault="006E0730" w:rsidP="00F223B6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015816" w:rsidRPr="00AF250C" w14:paraId="4A1A06E9" w14:textId="77777777" w:rsidTr="006D1FCC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4F316EFC" w14:textId="77777777" w:rsidR="006E0730" w:rsidRPr="00AF250C" w:rsidRDefault="006E0730" w:rsidP="006E0730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367B933D" w14:textId="77777777" w:rsidR="006E0730" w:rsidRPr="00407279" w:rsidRDefault="006E0730" w:rsidP="006E0730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4C3C8DD5" w14:textId="3DCC4EE5" w:rsidR="00015816" w:rsidRPr="00AF250C" w:rsidRDefault="006E0730" w:rsidP="006E0730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015816" w:rsidRPr="00AF250C" w14:paraId="709C7A28" w14:textId="77777777" w:rsidTr="006D1FCC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09BCD422" w14:textId="77777777" w:rsidR="006E0730" w:rsidRPr="00AF250C" w:rsidRDefault="006E0730" w:rsidP="006E0730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2C22C8C9" w14:textId="77777777" w:rsidR="006E0730" w:rsidRPr="00407279" w:rsidRDefault="006E0730" w:rsidP="006E0730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6387ED03" w14:textId="4D7D95D8" w:rsidR="00015816" w:rsidRPr="00AF250C" w:rsidRDefault="006E0730" w:rsidP="006E0730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015816" w:rsidRPr="00AF250C" w14:paraId="38B6F939" w14:textId="77777777" w:rsidTr="006D1FCC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6AEF77AE" w14:textId="77777777" w:rsidR="006E0730" w:rsidRPr="00AF250C" w:rsidRDefault="006E0730" w:rsidP="006E0730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7FCF3216" w14:textId="77777777" w:rsidR="006E0730" w:rsidRPr="00407279" w:rsidRDefault="006E0730" w:rsidP="006E0730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3E074A37" w14:textId="4AC17B24" w:rsidR="00015816" w:rsidRPr="00AF250C" w:rsidRDefault="006E0730" w:rsidP="006E0730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</w:tbl>
          <w:p w14:paraId="49CB62F5" w14:textId="77777777" w:rsidR="00015816" w:rsidRPr="00AF250C" w:rsidRDefault="00015816" w:rsidP="00F223B6">
            <w:pPr>
              <w:rPr>
                <w:rFonts w:ascii="Arial Narrow" w:hAnsi="Arial Narrow" w:cs="Arial"/>
              </w:rPr>
            </w:pPr>
          </w:p>
        </w:tc>
      </w:tr>
      <w:tr w:rsidR="00015816" w:rsidRPr="00AF250C" w14:paraId="53408C0C" w14:textId="77777777" w:rsidTr="0076675D">
        <w:trPr>
          <w:trHeight w:hRule="exact" w:val="1040"/>
        </w:trPr>
        <w:tc>
          <w:tcPr>
            <w:tcW w:w="3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4BEF" w14:textId="77777777" w:rsidR="00015816" w:rsidRDefault="006E0730" w:rsidP="006E073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XXXXXXX</w:t>
            </w:r>
          </w:p>
          <w:p w14:paraId="76542FA7" w14:textId="77777777" w:rsidR="006E0730" w:rsidRDefault="006E0730" w:rsidP="006E073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XXXXXXXX</w:t>
            </w:r>
          </w:p>
          <w:p w14:paraId="03E1CD80" w14:textId="10604B9B" w:rsidR="006E0730" w:rsidRPr="00AF250C" w:rsidRDefault="006E0730" w:rsidP="006E073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54CAB" w14:textId="740B3A41" w:rsidR="00015816" w:rsidRPr="00AF250C" w:rsidRDefault="003B6313" w:rsidP="003B631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Do Not Use</w:t>
            </w: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F331" w14:textId="77777777" w:rsidR="00015816" w:rsidRPr="00AF250C" w:rsidRDefault="00015816" w:rsidP="00F223B6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B6313" w:rsidRPr="00AF250C" w14:paraId="626CFEEF" w14:textId="77777777" w:rsidTr="003D70B4">
        <w:trPr>
          <w:trHeight w:val="3020"/>
        </w:trPr>
        <w:tc>
          <w:tcPr>
            <w:tcW w:w="6300" w:type="dxa"/>
            <w:gridSpan w:val="5"/>
          </w:tcPr>
          <w:p w14:paraId="0F23908C" w14:textId="77777777" w:rsidR="003B6313" w:rsidRPr="00AF250C" w:rsidRDefault="003B6313" w:rsidP="00F223B6">
            <w:pPr>
              <w:rPr>
                <w:rFonts w:ascii="Arial Narrow" w:hAnsi="Arial Narrow" w:cs="Arial"/>
              </w:rPr>
            </w:pPr>
          </w:p>
        </w:tc>
      </w:tr>
      <w:tr w:rsidR="00AA23B6" w:rsidRPr="00AF250C" w14:paraId="45B90652" w14:textId="77777777" w:rsidTr="0076675D">
        <w:trPr>
          <w:cantSplit/>
          <w:trHeight w:hRule="exact" w:val="3250"/>
        </w:trPr>
        <w:tc>
          <w:tcPr>
            <w:tcW w:w="1710" w:type="dxa"/>
          </w:tcPr>
          <w:p w14:paraId="5EB73205" w14:textId="075FC630" w:rsidR="00AA23B6" w:rsidRPr="00AF250C" w:rsidRDefault="00AA23B6" w:rsidP="00407D65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5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</w:tblGrid>
            <w:tr w:rsidR="00AA23B6" w:rsidRPr="00AF250C" w14:paraId="647D9CCC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3506E4A0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76CC2718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41F533AC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00417673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1104CD37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7716B23E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6A69C77B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4F5FCD6D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3CC0E6B7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49B2BD51" w14:textId="77777777" w:rsidTr="00407D65">
              <w:trPr>
                <w:cantSplit/>
                <w:trHeight w:hRule="exact" w:val="330"/>
              </w:trPr>
              <w:tc>
                <w:tcPr>
                  <w:tcW w:w="1518" w:type="dxa"/>
                  <w:vAlign w:val="center"/>
                </w:tcPr>
                <w:p w14:paraId="2958AB5C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</w:tbl>
          <w:p w14:paraId="69159E8C" w14:textId="77777777" w:rsidR="00AA23B6" w:rsidRPr="00AF250C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br/>
              <w:t>Do Not Use</w:t>
            </w:r>
          </w:p>
        </w:tc>
        <w:tc>
          <w:tcPr>
            <w:tcW w:w="1608" w:type="dxa"/>
          </w:tcPr>
          <w:p w14:paraId="7D703DB1" w14:textId="77777777" w:rsidR="00AA23B6" w:rsidRPr="00AF250C" w:rsidRDefault="00AA23B6" w:rsidP="00407D65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5"/>
            </w:tblGrid>
            <w:tr w:rsidR="00AA23B6" w:rsidRPr="00AF250C" w14:paraId="33D65632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55FBB186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0E20BA61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40B580F3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06F8E8A5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189AD563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5D0F1F38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1601C5D4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776AFB18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282D92F1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  <w:tr w:rsidR="00AA23B6" w:rsidRPr="00AF250C" w14:paraId="6760B9B9" w14:textId="77777777" w:rsidTr="00407D65">
              <w:trPr>
                <w:cantSplit/>
                <w:trHeight w:hRule="exact" w:val="330"/>
              </w:trPr>
              <w:tc>
                <w:tcPr>
                  <w:tcW w:w="1665" w:type="dxa"/>
                  <w:vAlign w:val="center"/>
                </w:tcPr>
                <w:p w14:paraId="5E2FB5DD" w14:textId="77777777" w:rsidR="00AA23B6" w:rsidRPr="006E0730" w:rsidRDefault="00AA23B6" w:rsidP="00407D65">
                  <w:pPr>
                    <w:rPr>
                      <w:rFonts w:ascii="Arial Narrow" w:hAnsi="Arial Narrow" w:cs="Arial"/>
                    </w:rPr>
                  </w:pPr>
                  <w:r w:rsidRPr="006E0730">
                    <w:rPr>
                      <w:rFonts w:ascii="Arial Narrow" w:hAnsi="Arial Narrow" w:cs="Arial"/>
                    </w:rPr>
                    <w:t>XX</w:t>
                  </w:r>
                </w:p>
              </w:tc>
            </w:tr>
          </w:tbl>
          <w:p w14:paraId="04C1D144" w14:textId="77777777" w:rsidR="00AA23B6" w:rsidRPr="00AF250C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br/>
              <w:t>Do Not Use</w:t>
            </w:r>
          </w:p>
        </w:tc>
        <w:tc>
          <w:tcPr>
            <w:tcW w:w="1582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14:paraId="1A85D620" w14:textId="77777777" w:rsidR="00AA23B6" w:rsidRPr="00AF250C" w:rsidRDefault="00AA23B6" w:rsidP="00407D65">
            <w:pPr>
              <w:ind w:left="113" w:right="113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Do Not Use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5ADA" w14:textId="77777777" w:rsidR="00AA23B6" w:rsidRPr="00AF250C" w:rsidRDefault="00AA23B6" w:rsidP="00407D65">
            <w:pPr>
              <w:rPr>
                <w:rFonts w:ascii="Arial Narrow" w:hAnsi="Arial Narrow" w:cs="Arial"/>
                <w:sz w:val="10"/>
                <w:szCs w:val="10"/>
              </w:rPr>
            </w:pPr>
          </w:p>
          <w:tbl>
            <w:tblPr>
              <w:tblStyle w:val="TableGrid"/>
              <w:tblW w:w="13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A23B6" w:rsidRPr="00AF250C" w14:paraId="367DA46B" w14:textId="77777777" w:rsidTr="00407D65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59CE0CC6" w14:textId="77777777" w:rsidR="00AA23B6" w:rsidRPr="00AF250C" w:rsidRDefault="00AA23B6" w:rsidP="00407D65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50CCEEE1" w14:textId="77777777" w:rsidR="00AA23B6" w:rsidRPr="00407279" w:rsidRDefault="00AA23B6" w:rsidP="00407D65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60F51D9B" w14:textId="77777777" w:rsidR="00AA23B6" w:rsidRPr="00AF250C" w:rsidRDefault="00AA23B6" w:rsidP="00407D65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AA23B6" w:rsidRPr="00AF250C" w14:paraId="71CD7F83" w14:textId="77777777" w:rsidTr="00407D65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0D195FEF" w14:textId="77777777" w:rsidR="00AA23B6" w:rsidRPr="00AF250C" w:rsidRDefault="00AA23B6" w:rsidP="00407D65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21821D1B" w14:textId="77777777" w:rsidR="00AA23B6" w:rsidRPr="00407279" w:rsidRDefault="00AA23B6" w:rsidP="00407D65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17A36103" w14:textId="77777777" w:rsidR="00AA23B6" w:rsidRPr="00AF250C" w:rsidRDefault="00AA23B6" w:rsidP="00407D65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AA23B6" w:rsidRPr="00AF250C" w14:paraId="1555057A" w14:textId="77777777" w:rsidTr="00407D65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73A1B31B" w14:textId="77777777" w:rsidR="00AA23B6" w:rsidRPr="00AF250C" w:rsidRDefault="00AA23B6" w:rsidP="00407D65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1D611004" w14:textId="77777777" w:rsidR="00AA23B6" w:rsidRPr="00407279" w:rsidRDefault="00AA23B6" w:rsidP="00407D65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2FB03103" w14:textId="77777777" w:rsidR="00AA23B6" w:rsidRPr="00AF250C" w:rsidRDefault="00AA23B6" w:rsidP="00407D65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  <w:tr w:rsidR="00AA23B6" w:rsidRPr="00AF250C" w14:paraId="3B779044" w14:textId="77777777" w:rsidTr="00407D65">
              <w:trPr>
                <w:cantSplit/>
                <w:trHeight w:hRule="exact" w:val="1040"/>
              </w:trPr>
              <w:tc>
                <w:tcPr>
                  <w:tcW w:w="1300" w:type="dxa"/>
                  <w:vAlign w:val="center"/>
                </w:tcPr>
                <w:p w14:paraId="79BFD46F" w14:textId="77777777" w:rsidR="00AA23B6" w:rsidRPr="00AF250C" w:rsidRDefault="00AA23B6" w:rsidP="00407D65">
                  <w:pPr>
                    <w:rPr>
                      <w:rFonts w:ascii="Arial Narrow" w:hAnsi="Arial Narrow" w:cs="Arial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  <w:p w14:paraId="4F45B297" w14:textId="77777777" w:rsidR="00AA23B6" w:rsidRPr="00407279" w:rsidRDefault="00AA23B6" w:rsidP="00407D65">
                  <w:pPr>
                    <w:spacing w:before="40" w:after="40"/>
                    <w:rPr>
                      <w:rFonts w:ascii="Arial Narrow" w:hAnsi="Arial Narrow" w:cs="Arial"/>
                      <w:b/>
                      <w:bCs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</w:rPr>
                    <w:t>XXX</w:t>
                  </w:r>
                </w:p>
                <w:p w14:paraId="3FE125E5" w14:textId="77777777" w:rsidR="00AA23B6" w:rsidRPr="00AF250C" w:rsidRDefault="00AA23B6" w:rsidP="00407D65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sz w:val="14"/>
                      <w:szCs w:val="14"/>
                    </w:rPr>
                    <w:t>XXX</w:t>
                  </w:r>
                </w:p>
              </w:tc>
            </w:tr>
          </w:tbl>
          <w:p w14:paraId="74E664E1" w14:textId="77777777" w:rsidR="00AA23B6" w:rsidRPr="00AF250C" w:rsidRDefault="00AA23B6" w:rsidP="00407D65">
            <w:pPr>
              <w:rPr>
                <w:rFonts w:ascii="Arial Narrow" w:hAnsi="Arial Narrow" w:cs="Arial"/>
              </w:rPr>
            </w:pPr>
          </w:p>
        </w:tc>
      </w:tr>
      <w:tr w:rsidR="00AA23B6" w:rsidRPr="00AF250C" w14:paraId="07746349" w14:textId="77777777" w:rsidTr="0076675D">
        <w:trPr>
          <w:trHeight w:hRule="exact" w:val="1040"/>
        </w:trPr>
        <w:tc>
          <w:tcPr>
            <w:tcW w:w="3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57EC" w14:textId="77777777" w:rsidR="00AA23B6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XXXXXXX</w:t>
            </w:r>
          </w:p>
          <w:p w14:paraId="011DD44D" w14:textId="77777777" w:rsidR="00AA23B6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XXXXXXXX</w:t>
            </w:r>
          </w:p>
          <w:p w14:paraId="70664019" w14:textId="77777777" w:rsidR="00AA23B6" w:rsidRPr="00AF250C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xxx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5ECC8" w14:textId="77777777" w:rsidR="00AA23B6" w:rsidRPr="00AF250C" w:rsidRDefault="00AA23B6" w:rsidP="00407D6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Do Not Use</w:t>
            </w: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70AC" w14:textId="77777777" w:rsidR="00AA23B6" w:rsidRPr="00AF250C" w:rsidRDefault="00AA23B6" w:rsidP="00407D65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1314BAB" w14:textId="0042E0C7" w:rsidR="00FC6410" w:rsidRPr="00AF250C" w:rsidRDefault="0076675D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ECFB3" wp14:editId="79E1B434">
                <wp:simplePos x="0" y="0"/>
                <wp:positionH relativeFrom="column">
                  <wp:posOffset>-9525</wp:posOffset>
                </wp:positionH>
                <wp:positionV relativeFrom="paragraph">
                  <wp:posOffset>-2707005</wp:posOffset>
                </wp:positionV>
                <wp:extent cx="2230755" cy="1371600"/>
                <wp:effectExtent l="0" t="0" r="1714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92F69" id="Rectangle 2" o:spid="_x0000_s1026" style="position:absolute;margin-left:-.75pt;margin-top:-213.15pt;width:175.6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" filled="f" strokecolor="black [3213]" strokeweight="1pt"/>
            </w:pict>
          </mc:Fallback>
        </mc:AlternateContent>
      </w:r>
      <w:r>
        <w:rPr>
          <w:rFonts w:ascii="Arial Narrow" w:hAnsi="Arial Narrow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859E7" wp14:editId="37F5F640">
                <wp:simplePos x="0" y="0"/>
                <wp:positionH relativeFrom="column">
                  <wp:posOffset>-9525</wp:posOffset>
                </wp:positionH>
                <wp:positionV relativeFrom="paragraph">
                  <wp:posOffset>-7366000</wp:posOffset>
                </wp:positionV>
                <wp:extent cx="2231136" cy="1371600"/>
                <wp:effectExtent l="0" t="0" r="1714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136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6D9EE" id="Rectangle 1" o:spid="_x0000_s1026" style="position:absolute;margin-left:-.75pt;margin-top:-580pt;width:175.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" filled="f" strokecolor="black [3213]" strokeweight="1pt"/>
            </w:pict>
          </mc:Fallback>
        </mc:AlternateContent>
      </w:r>
    </w:p>
    <w:sectPr w:rsidR="00FC6410" w:rsidRPr="00AF250C" w:rsidSect="009526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2160" w:right="1440" w:bottom="144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A7945" w14:textId="77777777" w:rsidR="00FC6410" w:rsidRDefault="00FC6410" w:rsidP="00FC6410">
      <w:r>
        <w:separator/>
      </w:r>
    </w:p>
  </w:endnote>
  <w:endnote w:type="continuationSeparator" w:id="0">
    <w:p w14:paraId="79E25715" w14:textId="77777777" w:rsidR="00FC6410" w:rsidRDefault="00FC6410" w:rsidP="00FC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terstate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Zapf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B343E6-6C1A-4B3F-BE49-60A5545199EE}"/>
    <w:embedBold r:id="rId2" w:fontKey="{493363F3-D043-4E6A-9A71-DA605B728F6D}"/>
    <w:embedItalic r:id="rId3" w:fontKey="{D3B32E10-8F56-4FD5-87C7-2B6F7E088211}"/>
  </w:font>
  <w:font w:name="Monospac821 BT">
    <w:panose1 w:val="020B0609020202020204"/>
    <w:charset w:val="00"/>
    <w:family w:val="modern"/>
    <w:pitch w:val="fixed"/>
    <w:sig w:usb0="00000087" w:usb1="00000000" w:usb2="00000000" w:usb3="00000000" w:csb0="0000001B" w:csb1="00000000"/>
    <w:embedRegular r:id="rId4" w:fontKey="{2DD95FFE-4BB7-44E8-8425-5DC73D867CF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D42BFCC-B751-4A4A-B793-E3D7429A4D29}"/>
    <w:embedBold r:id="rId6" w:fontKey="{C498776A-206F-4223-9E38-9D90BFD15C61}"/>
  </w:font>
  <w:font w:name="LettrGoth12 BT">
    <w:panose1 w:val="020B0509020202030204"/>
    <w:charset w:val="00"/>
    <w:family w:val="modern"/>
    <w:pitch w:val="fixed"/>
    <w:sig w:usb0="00000087" w:usb1="00000000" w:usb2="00000000" w:usb3="00000000" w:csb0="0000001B" w:csb1="00000000"/>
    <w:embedRegular r:id="rId7" w:fontKey="{B59935CA-4960-4ED1-AFD7-D875EE329EFA}"/>
  </w:font>
  <w:font w:name="Letter Gothic">
    <w:panose1 w:val="00000000000000000000"/>
    <w:charset w:val="00"/>
    <w:family w:val="modern"/>
    <w:notTrueType/>
    <w:pitch w:val="fixed"/>
    <w:sig w:usb0="00000083" w:usb1="00000000" w:usb2="00000000" w:usb3="00000000" w:csb0="00000009" w:csb1="00000000"/>
  </w:font>
  <w:font w:name="TT1E0o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C0A66BE-C13A-4F44-9F47-37731285DB63}"/>
  </w:font>
  <w:font w:name="Interstate-Bold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3.OF.9.SEL.CUSTOM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9" w:fontKey="{65F658B5-040C-48A6-B4A2-98A81B450139}"/>
  </w:font>
  <w:font w:name="3 of 9 Barcode">
    <w:panose1 w:val="04027200000000000000"/>
    <w:charset w:val="00"/>
    <w:family w:val="decorative"/>
    <w:pitch w:val="variable"/>
    <w:sig w:usb0="00000003" w:usb1="00000000" w:usb2="00000000" w:usb3="00000000" w:csb0="00000001" w:csb1="00000000"/>
    <w:embedRegular r:id="rId10" w:fontKey="{DE50EA37-8A7E-432E-B81B-9673D513EA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DEB0AF6-F509-4A2A-8396-EC1D883B1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63A9" w14:textId="77777777" w:rsidR="00634E31" w:rsidRDefault="00634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80F5" w14:textId="77777777" w:rsidR="00634E31" w:rsidRDefault="00634E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F9E2" w14:textId="77777777" w:rsidR="00634E31" w:rsidRDefault="00634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8EF8E" w14:textId="77777777" w:rsidR="00FC6410" w:rsidRDefault="00FC6410" w:rsidP="00FC6410">
      <w:r>
        <w:separator/>
      </w:r>
    </w:p>
  </w:footnote>
  <w:footnote w:type="continuationSeparator" w:id="0">
    <w:p w14:paraId="13CB87AB" w14:textId="77777777" w:rsidR="00FC6410" w:rsidRDefault="00FC6410" w:rsidP="00FC6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9ECD4" w14:textId="77777777" w:rsidR="00634E31" w:rsidRDefault="00634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EF5AE" w14:textId="315D2EE4" w:rsidR="00167D30" w:rsidRPr="00167D30" w:rsidRDefault="00167D30" w:rsidP="00167D30">
    <w:pPr>
      <w:pStyle w:val="Header"/>
      <w:ind w:right="1536"/>
      <w:jc w:val="center"/>
      <w:rPr>
        <w:rFonts w:ascii="3 of 9 Barcode" w:hAnsi="3 of 9 Barcode" w:cstheme="majorHAnsi"/>
        <w:sz w:val="48"/>
      </w:rPr>
    </w:pPr>
    <w:r w:rsidRPr="00167D30">
      <w:rPr>
        <w:rFonts w:ascii="3 of 9 Barcode" w:hAnsi="3 of 9 Barcode" w:cstheme="majorHAnsi"/>
        <w:sz w:val="48"/>
      </w:rPr>
      <w:t>198-0618-XXX</w:t>
    </w:r>
  </w:p>
  <w:p w14:paraId="6393FD69" w14:textId="48E1BA5A" w:rsidR="00167D30" w:rsidRPr="00E6501B" w:rsidRDefault="00167D30" w:rsidP="00167D30">
    <w:pPr>
      <w:pStyle w:val="Header"/>
      <w:ind w:right="1536"/>
      <w:jc w:val="center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>198-0618</w:t>
    </w:r>
    <w:r w:rsidRPr="00E6501B">
      <w:rPr>
        <w:rFonts w:ascii="Calibri" w:hAnsi="Calibri" w:cs="Calibri"/>
        <w:sz w:val="28"/>
        <w:szCs w:val="28"/>
      </w:rPr>
      <w:t>-XXX</w:t>
    </w:r>
  </w:p>
  <w:p w14:paraId="3F6D7FE2" w14:textId="3AFADE1E" w:rsidR="00167D30" w:rsidRPr="00863438" w:rsidRDefault="00167D30" w:rsidP="00167D30">
    <w:pPr>
      <w:pStyle w:val="Header"/>
      <w:spacing w:before="120"/>
      <w:ind w:right="1536"/>
      <w:jc w:val="center"/>
      <w:rPr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6BCD73" wp14:editId="67B647B1">
              <wp:simplePos x="0" y="0"/>
              <wp:positionH relativeFrom="column">
                <wp:posOffset>-970214</wp:posOffset>
              </wp:positionH>
              <wp:positionV relativeFrom="paragraph">
                <wp:posOffset>3487090</wp:posOffset>
              </wp:positionV>
              <wp:extent cx="2240280" cy="1033153"/>
              <wp:effectExtent l="0" t="0" r="26670" b="146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0331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3BF6F3" w14:textId="276685C7" w:rsidR="00167D30" w:rsidRPr="00FB779E" w:rsidRDefault="00167D30" w:rsidP="00167D30">
                          <w:r w:rsidRPr="00FB779E">
                            <w:rPr>
                              <w:b/>
                            </w:rPr>
                            <w:t>Note</w:t>
                          </w:r>
                          <w:r w:rsidRPr="00FB779E">
                            <w:t>: To see the printable area on the labels</w:t>
                          </w:r>
                          <w:r>
                            <w:t>,</w:t>
                          </w:r>
                          <w:r w:rsidRPr="00FB779E">
                            <w:t xml:space="preserve"> do the following:</w:t>
                          </w:r>
                        </w:p>
                        <w:p w14:paraId="54A321CF" w14:textId="77777777" w:rsidR="00167D30" w:rsidRPr="00FB779E" w:rsidRDefault="00167D30" w:rsidP="00167D30">
                          <w:pPr>
                            <w:numPr>
                              <w:ilvl w:val="0"/>
                              <w:numId w:val="43"/>
                            </w:numPr>
                            <w:overflowPunct w:val="0"/>
                            <w:autoSpaceDE w:val="0"/>
                            <w:autoSpaceDN w:val="0"/>
                            <w:adjustRightInd w:val="0"/>
                            <w:ind w:left="120" w:hanging="120"/>
                            <w:textAlignment w:val="baseline"/>
                          </w:pPr>
                          <w:r w:rsidRPr="00FB779E">
                            <w:t>Place the curs</w:t>
                          </w:r>
                          <w:r>
                            <w:t>o</w:t>
                          </w:r>
                          <w:r w:rsidRPr="00FB779E">
                            <w:t>r in the t</w:t>
                          </w:r>
                          <w:r>
                            <w:t>able; the Table Design and Layout menu items appear in the Microsoft Word ribbon.</w:t>
                          </w:r>
                        </w:p>
                        <w:p w14:paraId="1154D48C" w14:textId="77777777" w:rsidR="00167D30" w:rsidRDefault="00167D30" w:rsidP="00167D30">
                          <w:pPr>
                            <w:numPr>
                              <w:ilvl w:val="0"/>
                              <w:numId w:val="43"/>
                            </w:numPr>
                            <w:overflowPunct w:val="0"/>
                            <w:autoSpaceDE w:val="0"/>
                            <w:autoSpaceDN w:val="0"/>
                            <w:adjustRightInd w:val="0"/>
                            <w:ind w:left="120" w:hanging="120"/>
                            <w:textAlignment w:val="baseline"/>
                          </w:pPr>
                          <w:r>
                            <w:t>Select Layout</w:t>
                          </w:r>
                          <w:r w:rsidRPr="00FB779E">
                            <w:t xml:space="preserve"> |</w:t>
                          </w:r>
                          <w:r>
                            <w:t xml:space="preserve"> View </w:t>
                          </w:r>
                          <w:r w:rsidRPr="00FB779E">
                            <w:t>Gridlines.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6BCD7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76.4pt;margin-top:274.55pt;width:176.4pt;height:8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">
              <v:textbox>
                <w:txbxContent>
                  <w:p w14:paraId="7B3BF6F3" w14:textId="276685C7" w:rsidR="00167D30" w:rsidRPr="00FB779E" w:rsidRDefault="00167D30" w:rsidP="00167D30">
                    <w:r w:rsidRPr="00FB779E">
                      <w:rPr>
                        <w:b/>
                      </w:rPr>
                      <w:t>Note</w:t>
                    </w:r>
                    <w:r w:rsidRPr="00FB779E">
                      <w:t>: To see the printable area on the labels</w:t>
                    </w:r>
                    <w:r>
                      <w:t>,</w:t>
                    </w:r>
                    <w:r w:rsidRPr="00FB779E">
                      <w:t xml:space="preserve"> do the following:</w:t>
                    </w:r>
                  </w:p>
                  <w:p w14:paraId="54A321CF" w14:textId="77777777" w:rsidR="00167D30" w:rsidRPr="00FB779E" w:rsidRDefault="00167D30" w:rsidP="00167D30">
                    <w:pPr>
                      <w:numPr>
                        <w:ilvl w:val="0"/>
                        <w:numId w:val="43"/>
                      </w:numPr>
                      <w:overflowPunct w:val="0"/>
                      <w:autoSpaceDE w:val="0"/>
                      <w:autoSpaceDN w:val="0"/>
                      <w:adjustRightInd w:val="0"/>
                      <w:ind w:left="120" w:hanging="120"/>
                      <w:textAlignment w:val="baseline"/>
                    </w:pPr>
                    <w:r w:rsidRPr="00FB779E">
                      <w:t>Place the curs</w:t>
                    </w:r>
                    <w:r>
                      <w:t>o</w:t>
                    </w:r>
                    <w:r w:rsidRPr="00FB779E">
                      <w:t>r in the t</w:t>
                    </w:r>
                    <w:r>
                      <w:t>able; the Table Design and Layout menu items appear in the Microsoft Word ribbon.</w:t>
                    </w:r>
                  </w:p>
                  <w:p w14:paraId="1154D48C" w14:textId="77777777" w:rsidR="00167D30" w:rsidRDefault="00167D30" w:rsidP="00167D30">
                    <w:pPr>
                      <w:numPr>
                        <w:ilvl w:val="0"/>
                        <w:numId w:val="43"/>
                      </w:numPr>
                      <w:overflowPunct w:val="0"/>
                      <w:autoSpaceDE w:val="0"/>
                      <w:autoSpaceDN w:val="0"/>
                      <w:adjustRightInd w:val="0"/>
                      <w:ind w:left="120" w:hanging="120"/>
                      <w:textAlignment w:val="baseline"/>
                    </w:pPr>
                    <w:r>
                      <w:t>Select Layout</w:t>
                    </w:r>
                    <w:r w:rsidRPr="00FB779E">
                      <w:t xml:space="preserve"> |</w:t>
                    </w:r>
                    <w:r>
                      <w:t xml:space="preserve"> View </w:t>
                    </w:r>
                    <w:r w:rsidRPr="00FB779E">
                      <w:t>Gridlines.</w:t>
                    </w:r>
                  </w:p>
                </w:txbxContent>
              </v:textbox>
            </v:shape>
          </w:pict>
        </mc:Fallback>
      </mc:AlternateContent>
    </w:r>
    <w:r>
      <w:rPr>
        <w:color w:val="FF0000"/>
      </w:rPr>
      <w:t xml:space="preserve">Note:  If your printer has duplex capability, be sure to </w:t>
    </w:r>
    <w:r>
      <w:rPr>
        <w:color w:val="FF0000"/>
      </w:rPr>
      <w:br/>
      <w:t>set the printer to print single sided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A628B" w14:textId="77777777" w:rsidR="00634E31" w:rsidRDefault="00634E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FD8C8F1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7EED4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F4C6F0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E9CCC2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FE"/>
    <w:multiLevelType w:val="singleLevel"/>
    <w:tmpl w:val="F886C100"/>
    <w:lvl w:ilvl="0">
      <w:numFmt w:val="decimal"/>
      <w:pStyle w:val="Tabletext-Bullets"/>
      <w:lvlText w:val="*"/>
      <w:lvlJc w:val="left"/>
    </w:lvl>
  </w:abstractNum>
  <w:abstractNum w:abstractNumId="5" w15:restartNumberingAfterBreak="0">
    <w:nsid w:val="011121F4"/>
    <w:multiLevelType w:val="hybridMultilevel"/>
    <w:tmpl w:val="F5AC8ED0"/>
    <w:lvl w:ilvl="0" w:tplc="3E04690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FF28C9"/>
    <w:multiLevelType w:val="multilevel"/>
    <w:tmpl w:val="3F16AAA8"/>
    <w:lvl w:ilvl="0">
      <w:start w:val="1"/>
      <w:numFmt w:val="decimal"/>
      <w:lvlText w:val="SECTION %1:"/>
      <w:lvlJc w:val="left"/>
      <w:pPr>
        <w:tabs>
          <w:tab w:val="num" w:pos="2160"/>
        </w:tabs>
        <w:ind w:left="2160" w:hanging="2160"/>
      </w:pPr>
      <w:rPr>
        <w:rFonts w:ascii="Interstate-Bold" w:hAnsi="Interstate-Bold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0C10F3"/>
    <w:multiLevelType w:val="hybridMultilevel"/>
    <w:tmpl w:val="D186B62A"/>
    <w:lvl w:ilvl="0" w:tplc="AC7A3E3E">
      <w:start w:val="1"/>
      <w:numFmt w:val="bullet"/>
      <w:pStyle w:val="StepBullet"/>
      <w:lvlText w:val=""/>
      <w:lvlJc w:val="left"/>
      <w:pPr>
        <w:tabs>
          <w:tab w:val="num" w:pos="2707"/>
        </w:tabs>
        <w:ind w:left="2707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34256"/>
    <w:multiLevelType w:val="hybridMultilevel"/>
    <w:tmpl w:val="8AC08A22"/>
    <w:lvl w:ilvl="0" w:tplc="F20A25B6">
      <w:start w:val="1"/>
      <w:numFmt w:val="bullet"/>
      <w:lvlText w:val="ä"/>
      <w:lvlJc w:val="left"/>
      <w:pPr>
        <w:ind w:left="576" w:hanging="360"/>
      </w:pPr>
      <w:rPr>
        <w:rFonts w:ascii="ZapfDingbats" w:hAnsi="ZapfDingbat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311FC"/>
    <w:multiLevelType w:val="multilevel"/>
    <w:tmpl w:val="574C725C"/>
    <w:lvl w:ilvl="0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2C9E552B"/>
    <w:multiLevelType w:val="hybridMultilevel"/>
    <w:tmpl w:val="5AE0B1C8"/>
    <w:lvl w:ilvl="0" w:tplc="6680AFCA">
      <w:start w:val="1"/>
      <w:numFmt w:val="decimal"/>
      <w:pStyle w:val="TableCaption"/>
      <w:lvlText w:val="Table %1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23932"/>
    <w:multiLevelType w:val="hybridMultilevel"/>
    <w:tmpl w:val="EF32E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95A70"/>
    <w:multiLevelType w:val="hybridMultilevel"/>
    <w:tmpl w:val="3DF0AAA8"/>
    <w:lvl w:ilvl="0" w:tplc="92BA6C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015BD2"/>
    <w:multiLevelType w:val="hybridMultilevel"/>
    <w:tmpl w:val="5940829C"/>
    <w:lvl w:ilvl="0" w:tplc="FD16E7F4">
      <w:start w:val="1"/>
      <w:numFmt w:val="decimal"/>
      <w:pStyle w:val="References"/>
      <w:lvlText w:val="[%1]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4" w15:restartNumberingAfterBreak="0">
    <w:nsid w:val="45201642"/>
    <w:multiLevelType w:val="multilevel"/>
    <w:tmpl w:val="0409001D"/>
    <w:styleLink w:val="Bulle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B7E6C6F"/>
    <w:multiLevelType w:val="singleLevel"/>
    <w:tmpl w:val="8D4C3A30"/>
    <w:lvl w:ilvl="0">
      <w:start w:val="1"/>
      <w:numFmt w:val="decimal"/>
      <w:pStyle w:val="Step"/>
      <w:lvlText w:val="Step %1."/>
      <w:legacy w:legacy="1" w:legacySpace="0" w:legacyIndent="1080"/>
      <w:lvlJc w:val="left"/>
      <w:pPr>
        <w:ind w:left="1080" w:hanging="1080"/>
      </w:pPr>
      <w:rPr>
        <w:rFonts w:ascii="Times New Roman" w:hAnsi="Times New Roman" w:hint="default"/>
        <w:b/>
        <w:i w:val="0"/>
        <w:sz w:val="22"/>
      </w:rPr>
    </w:lvl>
  </w:abstractNum>
  <w:abstractNum w:abstractNumId="16" w15:restartNumberingAfterBreak="0">
    <w:nsid w:val="4F9C5A8E"/>
    <w:multiLevelType w:val="hybridMultilevel"/>
    <w:tmpl w:val="662653E0"/>
    <w:lvl w:ilvl="0" w:tplc="3E8603D6">
      <w:start w:val="1"/>
      <w:numFmt w:val="bullet"/>
      <w:pStyle w:val="Bullet-2"/>
      <w:lvlText w:val=""/>
      <w:lvlJc w:val="left"/>
      <w:pPr>
        <w:tabs>
          <w:tab w:val="num" w:pos="144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83010A"/>
    <w:multiLevelType w:val="hybridMultilevel"/>
    <w:tmpl w:val="C4209758"/>
    <w:lvl w:ilvl="0" w:tplc="9F2A95A6">
      <w:start w:val="1"/>
      <w:numFmt w:val="decimal"/>
      <w:pStyle w:val="FigureCaption"/>
      <w:lvlText w:val="Figure %1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B3862"/>
    <w:multiLevelType w:val="hybridMultilevel"/>
    <w:tmpl w:val="43FA3DA6"/>
    <w:lvl w:ilvl="0" w:tplc="6D96920E">
      <w:start w:val="1"/>
      <w:numFmt w:val="bullet"/>
      <w:pStyle w:val="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5905B1"/>
    <w:multiLevelType w:val="hybridMultilevel"/>
    <w:tmpl w:val="36EE9FFC"/>
    <w:lvl w:ilvl="0" w:tplc="4D66B124">
      <w:start w:val="1"/>
      <w:numFmt w:val="bullet"/>
      <w:pStyle w:val="Bullet"/>
      <w:lvlText w:val=""/>
      <w:lvlJc w:val="left"/>
      <w:pPr>
        <w:ind w:left="27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7"/>
  </w:num>
  <w:num w:numId="4">
    <w:abstractNumId w:val="13"/>
  </w:num>
  <w:num w:numId="5">
    <w:abstractNumId w:val="16"/>
  </w:num>
  <w:num w:numId="6">
    <w:abstractNumId w:val="12"/>
  </w:num>
  <w:num w:numId="7">
    <w:abstractNumId w:val="4"/>
    <w:lvlOverride w:ilvl="0">
      <w:lvl w:ilvl="0">
        <w:start w:val="1"/>
        <w:numFmt w:val="bullet"/>
        <w:pStyle w:val="Tabletext-Bullets"/>
        <w:lvlText w:val=""/>
        <w:legacy w:legacy="1" w:legacySpace="0" w:legacyIndent="216"/>
        <w:lvlJc w:val="left"/>
        <w:pPr>
          <w:ind w:left="216" w:hanging="216"/>
        </w:pPr>
        <w:rPr>
          <w:rFonts w:ascii="Symbol" w:hAnsi="Symbol" w:hint="default"/>
        </w:rPr>
      </w:lvl>
    </w:lvlOverride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15"/>
  </w:num>
  <w:num w:numId="18">
    <w:abstractNumId w:val="15"/>
  </w:num>
  <w:num w:numId="19">
    <w:abstractNumId w:val="7"/>
  </w:num>
  <w:num w:numId="20">
    <w:abstractNumId w:val="13"/>
  </w:num>
  <w:num w:numId="21">
    <w:abstractNumId w:val="16"/>
  </w:num>
  <w:num w:numId="22">
    <w:abstractNumId w:val="12"/>
  </w:num>
  <w:num w:numId="23">
    <w:abstractNumId w:val="4"/>
    <w:lvlOverride w:ilvl="0">
      <w:lvl w:ilvl="0">
        <w:start w:val="1"/>
        <w:numFmt w:val="bullet"/>
        <w:pStyle w:val="Tabletext-Bullets"/>
        <w:lvlText w:val=""/>
        <w:legacy w:legacy="1" w:legacySpace="0" w:legacyIndent="216"/>
        <w:lvlJc w:val="left"/>
        <w:pPr>
          <w:ind w:left="216" w:hanging="216"/>
        </w:pPr>
        <w:rPr>
          <w:rFonts w:ascii="Symbol" w:hAnsi="Symbol" w:hint="default"/>
        </w:rPr>
      </w:lvl>
    </w:lvlOverride>
  </w:num>
  <w:num w:numId="24">
    <w:abstractNumId w:val="5"/>
  </w:num>
  <w:num w:numId="25">
    <w:abstractNumId w:val="3"/>
  </w:num>
  <w:num w:numId="26">
    <w:abstractNumId w:val="3"/>
  </w:num>
  <w:num w:numId="27">
    <w:abstractNumId w:val="2"/>
  </w:num>
  <w:num w:numId="28">
    <w:abstractNumId w:val="2"/>
  </w:num>
  <w:num w:numId="29">
    <w:abstractNumId w:val="1"/>
  </w:num>
  <w:num w:numId="30">
    <w:abstractNumId w:val="1"/>
  </w:num>
  <w:num w:numId="31">
    <w:abstractNumId w:val="0"/>
  </w:num>
  <w:num w:numId="32">
    <w:abstractNumId w:val="0"/>
  </w:num>
  <w:num w:numId="33">
    <w:abstractNumId w:val="17"/>
  </w:num>
  <w:num w:numId="34">
    <w:abstractNumId w:val="8"/>
  </w:num>
  <w:num w:numId="35">
    <w:abstractNumId w:val="5"/>
  </w:num>
  <w:num w:numId="36">
    <w:abstractNumId w:val="8"/>
  </w:num>
  <w:num w:numId="37">
    <w:abstractNumId w:val="10"/>
  </w:num>
  <w:num w:numId="38">
    <w:abstractNumId w:val="19"/>
  </w:num>
  <w:num w:numId="39">
    <w:abstractNumId w:val="19"/>
  </w:num>
  <w:num w:numId="40">
    <w:abstractNumId w:val="18"/>
  </w:num>
  <w:num w:numId="41">
    <w:abstractNumId w:val="14"/>
  </w:num>
  <w:num w:numId="42">
    <w:abstractNumId w:val="9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GzNLKwNLW0NLAwMzRS0lEKTi0uzszPAykwrAUA8MXeNywAAAA="/>
  </w:docVars>
  <w:rsids>
    <w:rsidRoot w:val="00FC6410"/>
    <w:rsid w:val="00006DB4"/>
    <w:rsid w:val="00015816"/>
    <w:rsid w:val="00055967"/>
    <w:rsid w:val="000F7F7D"/>
    <w:rsid w:val="00167D30"/>
    <w:rsid w:val="0017342F"/>
    <w:rsid w:val="001B0360"/>
    <w:rsid w:val="00223756"/>
    <w:rsid w:val="002A736A"/>
    <w:rsid w:val="002F4244"/>
    <w:rsid w:val="003B6313"/>
    <w:rsid w:val="003C5906"/>
    <w:rsid w:val="00407279"/>
    <w:rsid w:val="004604A6"/>
    <w:rsid w:val="0046442D"/>
    <w:rsid w:val="004C35E7"/>
    <w:rsid w:val="00511AF4"/>
    <w:rsid w:val="00516C61"/>
    <w:rsid w:val="00581E8A"/>
    <w:rsid w:val="00634E31"/>
    <w:rsid w:val="00663132"/>
    <w:rsid w:val="006D1FCC"/>
    <w:rsid w:val="006E0730"/>
    <w:rsid w:val="006F6221"/>
    <w:rsid w:val="00706ABB"/>
    <w:rsid w:val="00754654"/>
    <w:rsid w:val="0076675D"/>
    <w:rsid w:val="00850C0F"/>
    <w:rsid w:val="008836AD"/>
    <w:rsid w:val="008D3701"/>
    <w:rsid w:val="008F0307"/>
    <w:rsid w:val="0091324C"/>
    <w:rsid w:val="00924AF5"/>
    <w:rsid w:val="00952636"/>
    <w:rsid w:val="00963443"/>
    <w:rsid w:val="00993853"/>
    <w:rsid w:val="00A144F1"/>
    <w:rsid w:val="00A27115"/>
    <w:rsid w:val="00A30F58"/>
    <w:rsid w:val="00A70595"/>
    <w:rsid w:val="00AA23B6"/>
    <w:rsid w:val="00AF18CA"/>
    <w:rsid w:val="00AF250C"/>
    <w:rsid w:val="00B60DFC"/>
    <w:rsid w:val="00B62514"/>
    <w:rsid w:val="00C20E9A"/>
    <w:rsid w:val="00CA2025"/>
    <w:rsid w:val="00CA5DC0"/>
    <w:rsid w:val="00CD50D1"/>
    <w:rsid w:val="00D476D3"/>
    <w:rsid w:val="00DC45F9"/>
    <w:rsid w:val="00E64190"/>
    <w:rsid w:val="00E7797A"/>
    <w:rsid w:val="00F223B6"/>
    <w:rsid w:val="00F809DA"/>
    <w:rsid w:val="00FB6C2F"/>
    <w:rsid w:val="00FC6410"/>
    <w:rsid w:val="00FD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279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756"/>
  </w:style>
  <w:style w:type="paragraph" w:styleId="Heading1">
    <w:name w:val="heading 1"/>
    <w:next w:val="Body"/>
    <w:link w:val="Heading1Char"/>
    <w:qFormat/>
    <w:rsid w:val="00006DB4"/>
    <w:pPr>
      <w:keepNext/>
      <w:pBdr>
        <w:bottom w:val="single" w:sz="6" w:space="1" w:color="auto"/>
      </w:pBdr>
      <w:spacing w:before="240" w:after="60"/>
      <w:outlineLvl w:val="0"/>
    </w:pPr>
    <w:rPr>
      <w:rFonts w:eastAsia="Times New Roman" w:cstheme="minorHAnsi"/>
      <w:b/>
      <w:sz w:val="28"/>
      <w:szCs w:val="28"/>
    </w:rPr>
  </w:style>
  <w:style w:type="paragraph" w:styleId="Heading2">
    <w:name w:val="heading 2"/>
    <w:next w:val="BodyText"/>
    <w:link w:val="Heading2Char"/>
    <w:qFormat/>
    <w:rsid w:val="008F0307"/>
    <w:pPr>
      <w:keepNext/>
      <w:overflowPunct w:val="0"/>
      <w:autoSpaceDE w:val="0"/>
      <w:autoSpaceDN w:val="0"/>
      <w:adjustRightInd w:val="0"/>
      <w:spacing w:before="360"/>
      <w:textAlignment w:val="baseline"/>
      <w:outlineLvl w:val="1"/>
    </w:pPr>
    <w:rPr>
      <w:rFonts w:ascii="Arial" w:eastAsia="Times New Roman" w:hAnsi="Arial" w:cs="Arial"/>
      <w:bCs/>
      <w:color w:val="000000"/>
      <w:sz w:val="36"/>
      <w:szCs w:val="36"/>
    </w:rPr>
  </w:style>
  <w:style w:type="paragraph" w:styleId="Heading3">
    <w:name w:val="heading 3"/>
    <w:next w:val="Normal"/>
    <w:link w:val="Heading3Char"/>
    <w:qFormat/>
    <w:rsid w:val="00006DB4"/>
    <w:pPr>
      <w:ind w:left="720"/>
      <w:outlineLvl w:val="2"/>
    </w:pPr>
    <w:rPr>
      <w:rFonts w:eastAsia="Times New Roman" w:cstheme="minorHAnsi"/>
      <w:b/>
      <w:szCs w:val="24"/>
    </w:rPr>
  </w:style>
  <w:style w:type="paragraph" w:styleId="Heading4">
    <w:name w:val="heading 4"/>
    <w:next w:val="BodyText"/>
    <w:link w:val="Heading4Char"/>
    <w:qFormat/>
    <w:rsid w:val="008F0307"/>
    <w:pPr>
      <w:keepNext/>
      <w:overflowPunct w:val="0"/>
      <w:autoSpaceDE w:val="0"/>
      <w:autoSpaceDN w:val="0"/>
      <w:adjustRightInd w:val="0"/>
      <w:spacing w:before="240"/>
      <w:textAlignment w:val="baseline"/>
      <w:outlineLvl w:val="3"/>
    </w:pPr>
    <w:rPr>
      <w:rFonts w:ascii="Arial" w:eastAsia="Times New Roman" w:hAnsi="Arial" w:cs="Arial"/>
      <w:bCs/>
      <w:sz w:val="24"/>
      <w:szCs w:val="24"/>
    </w:rPr>
  </w:style>
  <w:style w:type="paragraph" w:styleId="Heading5">
    <w:name w:val="heading 5"/>
    <w:next w:val="Body"/>
    <w:link w:val="Heading5Char"/>
    <w:qFormat/>
    <w:rsid w:val="00055967"/>
    <w:pPr>
      <w:keepNext/>
      <w:overflowPunct w:val="0"/>
      <w:autoSpaceDE w:val="0"/>
      <w:autoSpaceDN w:val="0"/>
      <w:adjustRightInd w:val="0"/>
      <w:spacing w:before="180"/>
      <w:textAlignment w:val="baseline"/>
      <w:outlineLvl w:val="4"/>
    </w:pPr>
    <w:rPr>
      <w:rFonts w:ascii="Arial" w:eastAsia="Times New Roman" w:hAnsi="Arial"/>
    </w:rPr>
  </w:style>
  <w:style w:type="paragraph" w:styleId="Heading6">
    <w:name w:val="heading 6"/>
    <w:basedOn w:val="Normal"/>
    <w:next w:val="Normal"/>
    <w:link w:val="Heading6Char"/>
    <w:rsid w:val="008F0307"/>
    <w:pPr>
      <w:spacing w:after="60"/>
      <w:outlineLvl w:val="5"/>
    </w:pPr>
    <w:rPr>
      <w:rFonts w:ascii="Arial" w:hAnsi="Arial"/>
      <w:i/>
    </w:rPr>
  </w:style>
  <w:style w:type="paragraph" w:styleId="Heading7">
    <w:name w:val="heading 7"/>
    <w:basedOn w:val="Normal"/>
    <w:next w:val="Normal"/>
    <w:link w:val="Heading7Char"/>
    <w:rsid w:val="008F0307"/>
    <w:pPr>
      <w:spacing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rsid w:val="008F0307"/>
    <w:pPr>
      <w:spacing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rsid w:val="008F0307"/>
    <w:pPr>
      <w:spacing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FB6C2F"/>
    <w:rPr>
      <w:rFonts w:eastAsia="Times New Roman"/>
      <w:sz w:val="22"/>
    </w:rPr>
  </w:style>
  <w:style w:type="character" w:customStyle="1" w:styleId="BodyChar">
    <w:name w:val="Body Char"/>
    <w:basedOn w:val="DefaultParagraphFont"/>
    <w:link w:val="Body"/>
    <w:rsid w:val="00FB6C2F"/>
    <w:rPr>
      <w:rFonts w:eastAsia="Times New Roman"/>
      <w:sz w:val="22"/>
    </w:rPr>
  </w:style>
  <w:style w:type="paragraph" w:customStyle="1" w:styleId="screencapt-last">
    <w:name w:val="screencapt-last"/>
    <w:rsid w:val="00706ABB"/>
    <w:pPr>
      <w:pBdr>
        <w:bottom w:val="thickThinSmallGap" w:sz="12" w:space="3" w:color="auto"/>
      </w:pBdr>
      <w:spacing w:line="180" w:lineRule="exact"/>
      <w:ind w:left="936" w:right="216"/>
    </w:pPr>
    <w:rPr>
      <w:rFonts w:ascii="Monospac821 BT" w:eastAsia="Times New Roman" w:hAnsi="Monospac821 BT"/>
      <w:bCs/>
      <w:sz w:val="14"/>
    </w:rPr>
  </w:style>
  <w:style w:type="paragraph" w:customStyle="1" w:styleId="FigureCaption">
    <w:name w:val="Figure Caption"/>
    <w:next w:val="BodyText"/>
    <w:rsid w:val="008F0307"/>
    <w:pPr>
      <w:numPr>
        <w:numId w:val="33"/>
      </w:numPr>
      <w:tabs>
        <w:tab w:val="left" w:pos="990"/>
      </w:tabs>
      <w:spacing w:before="60" w:after="120"/>
    </w:pPr>
    <w:rPr>
      <w:rFonts w:ascii="Arial" w:eastAsia="Times New Roman" w:hAnsi="Arial"/>
      <w:b/>
    </w:rPr>
  </w:style>
  <w:style w:type="paragraph" w:customStyle="1" w:styleId="TableCaption">
    <w:name w:val="Table Caption"/>
    <w:next w:val="Body"/>
    <w:qFormat/>
    <w:rsid w:val="000F7F7D"/>
    <w:pPr>
      <w:keepNext/>
      <w:numPr>
        <w:numId w:val="37"/>
      </w:numPr>
      <w:spacing w:before="240" w:after="180"/>
    </w:pPr>
    <w:rPr>
      <w:rFonts w:ascii="Arial" w:eastAsia="Times New Roman" w:hAnsi="Arial"/>
      <w:b/>
    </w:rPr>
  </w:style>
  <w:style w:type="paragraph" w:customStyle="1" w:styleId="Figure">
    <w:name w:val="Figure"/>
    <w:basedOn w:val="Body"/>
    <w:rsid w:val="00706ABB"/>
    <w:pPr>
      <w:keepNext/>
      <w:jc w:val="center"/>
    </w:pPr>
  </w:style>
  <w:style w:type="paragraph" w:customStyle="1" w:styleId="AGHEADER">
    <w:name w:val="AG HEADER"/>
    <w:next w:val="AGTITLE"/>
    <w:rsid w:val="00706ABB"/>
    <w:pPr>
      <w:pBdr>
        <w:top w:val="single" w:sz="24" w:space="2" w:color="auto"/>
      </w:pBdr>
      <w:tabs>
        <w:tab w:val="left" w:pos="3690"/>
        <w:tab w:val="right" w:pos="7618"/>
      </w:tabs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  <w:color w:val="000000"/>
      <w:spacing w:val="-10"/>
      <w:sz w:val="48"/>
    </w:rPr>
  </w:style>
  <w:style w:type="paragraph" w:customStyle="1" w:styleId="AGTITLE">
    <w:name w:val="AG TITLE"/>
    <w:next w:val="Author"/>
    <w:rsid w:val="00706ABB"/>
    <w:pPr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eastAsia="Times New Roman"/>
      <w:i/>
      <w:sz w:val="48"/>
    </w:rPr>
  </w:style>
  <w:style w:type="paragraph" w:customStyle="1" w:styleId="Author">
    <w:name w:val="Author"/>
    <w:next w:val="Normal"/>
    <w:rsid w:val="00706ABB"/>
    <w:pPr>
      <w:pBdr>
        <w:bottom w:val="single" w:sz="12" w:space="1" w:color="auto"/>
      </w:pBd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</w:rPr>
  </w:style>
  <w:style w:type="paragraph" w:customStyle="1" w:styleId="Bullet10">
    <w:name w:val="Bullet1"/>
    <w:rsid w:val="00706ABB"/>
    <w:pPr>
      <w:tabs>
        <w:tab w:val="num" w:pos="1440"/>
      </w:tabs>
      <w:ind w:left="1440" w:hanging="360"/>
    </w:pPr>
    <w:rPr>
      <w:rFonts w:eastAsia="Times New Roman"/>
    </w:rPr>
  </w:style>
  <w:style w:type="paragraph" w:customStyle="1" w:styleId="Tablehead">
    <w:name w:val="Tablehead"/>
    <w:rsid w:val="00706ABB"/>
    <w:pPr>
      <w:spacing w:before="60" w:after="60"/>
      <w:jc w:val="center"/>
    </w:pPr>
    <w:rPr>
      <w:rFonts w:eastAsia="Times New Roman"/>
      <w:b/>
    </w:rPr>
  </w:style>
  <w:style w:type="paragraph" w:customStyle="1" w:styleId="Tabletext">
    <w:name w:val="Tabletext"/>
    <w:basedOn w:val="Normal"/>
    <w:rsid w:val="00E64190"/>
    <w:pPr>
      <w:spacing w:line="180" w:lineRule="exact"/>
    </w:pPr>
    <w:rPr>
      <w:rFonts w:eastAsia="Times New Roman" w:cstheme="minorHAnsi"/>
      <w:sz w:val="18"/>
      <w:szCs w:val="16"/>
    </w:rPr>
  </w:style>
  <w:style w:type="paragraph" w:customStyle="1" w:styleId="BodyIndent">
    <w:name w:val="BodyIndent"/>
    <w:basedOn w:val="Body"/>
    <w:rsid w:val="00706ABB"/>
    <w:pPr>
      <w:ind w:left="1080"/>
    </w:pPr>
  </w:style>
  <w:style w:type="paragraph" w:customStyle="1" w:styleId="Step">
    <w:name w:val="Step"/>
    <w:basedOn w:val="Body"/>
    <w:rsid w:val="00706ABB"/>
    <w:pPr>
      <w:numPr>
        <w:numId w:val="18"/>
      </w:numPr>
      <w:tabs>
        <w:tab w:val="left" w:pos="1080"/>
      </w:tabs>
    </w:pPr>
  </w:style>
  <w:style w:type="paragraph" w:customStyle="1" w:styleId="StepNoNum">
    <w:name w:val="Step NoNum"/>
    <w:basedOn w:val="Step"/>
    <w:rsid w:val="00706ABB"/>
    <w:pPr>
      <w:spacing w:before="60"/>
      <w:ind w:firstLine="0"/>
    </w:pPr>
  </w:style>
  <w:style w:type="paragraph" w:customStyle="1" w:styleId="screencapt-body">
    <w:name w:val="screencapt-body"/>
    <w:basedOn w:val="screencapt-last"/>
    <w:rsid w:val="00706ABB"/>
    <w:pPr>
      <w:pBdr>
        <w:bottom w:val="none" w:sz="0" w:space="0" w:color="auto"/>
      </w:pBdr>
    </w:pPr>
  </w:style>
  <w:style w:type="paragraph" w:customStyle="1" w:styleId="screencapt-cont">
    <w:name w:val="screencapt - cont"/>
    <w:basedOn w:val="screencapt-last"/>
    <w:rsid w:val="00706ABB"/>
    <w:pPr>
      <w:spacing w:before="240"/>
      <w:jc w:val="right"/>
    </w:pPr>
  </w:style>
  <w:style w:type="paragraph" w:customStyle="1" w:styleId="Copyright">
    <w:name w:val="Copyright"/>
    <w:basedOn w:val="Footer"/>
    <w:rsid w:val="008F0307"/>
    <w:pPr>
      <w:tabs>
        <w:tab w:val="clear" w:pos="9360"/>
        <w:tab w:val="right" w:pos="9180"/>
      </w:tabs>
      <w:ind w:right="-18"/>
    </w:pPr>
    <w:rPr>
      <w:rFonts w:cs="Arial"/>
      <w:sz w:val="14"/>
    </w:rPr>
  </w:style>
  <w:style w:type="paragraph" w:customStyle="1" w:styleId="Bullet20">
    <w:name w:val="Bullet2"/>
    <w:rsid w:val="00706ABB"/>
    <w:pPr>
      <w:tabs>
        <w:tab w:val="left" w:pos="1800"/>
      </w:tabs>
      <w:ind w:left="1800" w:hanging="360"/>
    </w:pPr>
    <w:rPr>
      <w:rFonts w:eastAsia="Times New Roman"/>
    </w:rPr>
  </w:style>
  <w:style w:type="paragraph" w:customStyle="1" w:styleId="StepBullet">
    <w:name w:val="Step Bullet"/>
    <w:basedOn w:val="StepNoNum"/>
    <w:rsid w:val="00706ABB"/>
    <w:pPr>
      <w:numPr>
        <w:numId w:val="19"/>
      </w:numPr>
      <w:spacing w:before="120"/>
    </w:pPr>
  </w:style>
  <w:style w:type="paragraph" w:customStyle="1" w:styleId="screencapt-First">
    <w:name w:val="screencapt-First"/>
    <w:basedOn w:val="screencapt"/>
    <w:rsid w:val="00706ABB"/>
    <w:pPr>
      <w:spacing w:before="180"/>
    </w:pPr>
  </w:style>
  <w:style w:type="paragraph" w:customStyle="1" w:styleId="NumList1">
    <w:name w:val="NumList1"/>
    <w:rsid w:val="00706ABB"/>
    <w:pPr>
      <w:keepNext/>
      <w:ind w:left="1080"/>
    </w:pPr>
    <w:rPr>
      <w:rFonts w:eastAsia="Times New Roman"/>
    </w:rPr>
  </w:style>
  <w:style w:type="paragraph" w:customStyle="1" w:styleId="BodyIndent2">
    <w:name w:val="BodyIndent2"/>
    <w:rsid w:val="00706ABB"/>
    <w:pPr>
      <w:spacing w:before="180"/>
      <w:ind w:left="1440"/>
    </w:pPr>
    <w:rPr>
      <w:rFonts w:eastAsia="Times New Roman"/>
    </w:rPr>
  </w:style>
  <w:style w:type="character" w:customStyle="1" w:styleId="EmphasisHead">
    <w:name w:val="EmphasisHead"/>
    <w:uiPriority w:val="12"/>
    <w:rsid w:val="00706ABB"/>
    <w:rPr>
      <w:rFonts w:ascii="Arial Narrow" w:hAnsi="Arial Narrow"/>
      <w:b/>
      <w:sz w:val="22"/>
    </w:rPr>
  </w:style>
  <w:style w:type="paragraph" w:customStyle="1" w:styleId="Equation">
    <w:name w:val="Equation"/>
    <w:next w:val="Body"/>
    <w:rsid w:val="00706ABB"/>
    <w:pPr>
      <w:tabs>
        <w:tab w:val="center" w:pos="5040"/>
        <w:tab w:val="right" w:pos="9360"/>
      </w:tabs>
      <w:ind w:left="720"/>
    </w:pPr>
    <w:rPr>
      <w:rFonts w:ascii="Arial Narrow" w:eastAsia="Times New Roman" w:hAnsi="Arial Narrow"/>
    </w:rPr>
  </w:style>
  <w:style w:type="paragraph" w:customStyle="1" w:styleId="NumList2">
    <w:name w:val="NumList2"/>
    <w:rsid w:val="00706ABB"/>
    <w:pPr>
      <w:tabs>
        <w:tab w:val="left" w:pos="2160"/>
      </w:tabs>
      <w:ind w:left="2160" w:hanging="360"/>
    </w:pPr>
    <w:rPr>
      <w:rFonts w:eastAsia="Times New Roman"/>
    </w:rPr>
  </w:style>
  <w:style w:type="paragraph" w:customStyle="1" w:styleId="Note">
    <w:name w:val="Note"/>
    <w:basedOn w:val="Body"/>
    <w:rsid w:val="00706ABB"/>
    <w:pPr>
      <w:ind w:left="1440" w:hanging="720"/>
    </w:pPr>
  </w:style>
  <w:style w:type="character" w:customStyle="1" w:styleId="MTEquationSection">
    <w:name w:val="MTEquationSection"/>
    <w:basedOn w:val="DefaultParagraphFont"/>
    <w:rsid w:val="00706ABB"/>
    <w:rPr>
      <w:vanish/>
      <w:color w:val="FF0000"/>
    </w:rPr>
  </w:style>
  <w:style w:type="character" w:customStyle="1" w:styleId="LED">
    <w:name w:val="LED"/>
    <w:basedOn w:val="DefaultParagraphFont"/>
    <w:rsid w:val="00706ABB"/>
    <w:rPr>
      <w:rFonts w:ascii="Arial Narrow" w:hAnsi="Arial Narrow"/>
      <w:b/>
      <w:bCs/>
      <w:caps/>
      <w:sz w:val="20"/>
    </w:rPr>
  </w:style>
  <w:style w:type="paragraph" w:customStyle="1" w:styleId="BodyTextAfterTable">
    <w:name w:val="BodyTextAfterTable"/>
    <w:qFormat/>
    <w:rsid w:val="00706ABB"/>
    <w:pPr>
      <w:spacing w:before="240"/>
      <w:ind w:left="720"/>
    </w:pPr>
    <w:rPr>
      <w:rFonts w:eastAsia="Times New Roman"/>
      <w:bCs/>
    </w:rPr>
  </w:style>
  <w:style w:type="paragraph" w:customStyle="1" w:styleId="References">
    <w:name w:val="References"/>
    <w:qFormat/>
    <w:rsid w:val="00706ABB"/>
    <w:pPr>
      <w:numPr>
        <w:numId w:val="20"/>
      </w:numPr>
      <w:spacing w:after="180"/>
    </w:pPr>
    <w:rPr>
      <w:rFonts w:eastAsia="Times New Roman"/>
    </w:rPr>
  </w:style>
  <w:style w:type="paragraph" w:customStyle="1" w:styleId="MTDisplayEquation">
    <w:name w:val="MTDisplayEquation"/>
    <w:basedOn w:val="Body"/>
    <w:next w:val="Normal"/>
    <w:link w:val="MTDisplayEquationChar"/>
    <w:rsid w:val="00706ABB"/>
    <w:pPr>
      <w:tabs>
        <w:tab w:val="center" w:pos="5040"/>
        <w:tab w:val="right" w:pos="9360"/>
      </w:tabs>
    </w:pPr>
  </w:style>
  <w:style w:type="character" w:customStyle="1" w:styleId="MTDisplayEquationChar">
    <w:name w:val="MTDisplayEquation Char"/>
    <w:basedOn w:val="BodyChar"/>
    <w:link w:val="MTDisplayEquation"/>
    <w:rsid w:val="00706ABB"/>
    <w:rPr>
      <w:rFonts w:ascii="Times New Roman" w:eastAsia="Times New Roman" w:hAnsi="Times New Roman" w:cs="Times New Roman"/>
      <w:sz w:val="22"/>
      <w:szCs w:val="20"/>
    </w:rPr>
  </w:style>
  <w:style w:type="paragraph" w:customStyle="1" w:styleId="screencapt">
    <w:name w:val="screencapt"/>
    <w:basedOn w:val="Normal"/>
    <w:rsid w:val="008F0307"/>
    <w:pPr>
      <w:pBdr>
        <w:top w:val="dashed" w:sz="6" w:space="9" w:color="auto"/>
        <w:left w:val="dashed" w:sz="6" w:space="9" w:color="auto"/>
        <w:bottom w:val="dashed" w:sz="6" w:space="9" w:color="auto"/>
        <w:right w:val="dashed" w:sz="6" w:space="9" w:color="auto"/>
      </w:pBdr>
      <w:ind w:left="936" w:right="216"/>
    </w:pPr>
    <w:rPr>
      <w:rFonts w:ascii="LettrGoth12 BT" w:eastAsia="Times New Roman" w:hAnsi="LettrGoth12 BT"/>
      <w:sz w:val="16"/>
    </w:rPr>
  </w:style>
  <w:style w:type="paragraph" w:customStyle="1" w:styleId="Bullet-2">
    <w:name w:val="Bullet-2"/>
    <w:basedOn w:val="Bullet"/>
    <w:rsid w:val="00706ABB"/>
    <w:pPr>
      <w:numPr>
        <w:numId w:val="21"/>
      </w:numPr>
      <w:tabs>
        <w:tab w:val="left" w:pos="1584"/>
      </w:tabs>
    </w:pPr>
  </w:style>
  <w:style w:type="paragraph" w:customStyle="1" w:styleId="Bullet">
    <w:name w:val="Bullet"/>
    <w:link w:val="BulletChar"/>
    <w:qFormat/>
    <w:rsid w:val="00006DB4"/>
    <w:pPr>
      <w:numPr>
        <w:numId w:val="38"/>
      </w:numPr>
      <w:tabs>
        <w:tab w:val="left" w:pos="504"/>
      </w:tabs>
      <w:ind w:left="504" w:hanging="144"/>
    </w:pPr>
    <w:rPr>
      <w:rFonts w:eastAsia="Times New Roman" w:cstheme="minorHAnsi"/>
      <w:sz w:val="18"/>
      <w:szCs w:val="18"/>
    </w:rPr>
  </w:style>
  <w:style w:type="paragraph" w:customStyle="1" w:styleId="RelayDisplay">
    <w:name w:val="Relay Display"/>
    <w:basedOn w:val="Body"/>
    <w:rsid w:val="00706ABB"/>
    <w:pPr>
      <w:pBdr>
        <w:top w:val="single" w:sz="6" w:space="4" w:color="auto"/>
        <w:left w:val="single" w:sz="6" w:space="4" w:color="auto"/>
        <w:bottom w:val="single" w:sz="6" w:space="4" w:color="auto"/>
        <w:right w:val="single" w:sz="6" w:space="4" w:color="auto"/>
      </w:pBdr>
      <w:ind w:left="1296" w:right="6120"/>
    </w:pPr>
    <w:rPr>
      <w:rFonts w:ascii="Letter Gothic" w:hAnsi="Letter Gothic"/>
      <w:bCs/>
    </w:rPr>
  </w:style>
  <w:style w:type="paragraph" w:customStyle="1" w:styleId="tablehead0">
    <w:name w:val="tablehead"/>
    <w:basedOn w:val="Body"/>
    <w:rsid w:val="008F0307"/>
    <w:pPr>
      <w:spacing w:before="60" w:after="60"/>
    </w:pPr>
    <w:rPr>
      <w:b/>
    </w:rPr>
  </w:style>
  <w:style w:type="paragraph" w:customStyle="1" w:styleId="TOCHEAD">
    <w:name w:val="TOCHEAD"/>
    <w:basedOn w:val="Normal"/>
    <w:rsid w:val="00706ABB"/>
    <w:pPr>
      <w:keepNext/>
      <w:spacing w:before="480" w:after="180"/>
      <w:jc w:val="center"/>
    </w:pPr>
    <w:rPr>
      <w:rFonts w:ascii="Interstate-Bold" w:hAnsi="Interstate-Bold"/>
      <w:bCs/>
      <w:sz w:val="32"/>
    </w:rPr>
  </w:style>
  <w:style w:type="paragraph" w:customStyle="1" w:styleId="continuedcaption">
    <w:name w:val="continued caption"/>
    <w:basedOn w:val="Body"/>
    <w:rsid w:val="00706ABB"/>
    <w:pPr>
      <w:keepNext/>
      <w:spacing w:before="240" w:after="180"/>
      <w:jc w:val="center"/>
    </w:pPr>
    <w:rPr>
      <w:b/>
    </w:rPr>
  </w:style>
  <w:style w:type="paragraph" w:customStyle="1" w:styleId="Tabletext-Bullets">
    <w:name w:val="Tabletext-Bullets"/>
    <w:basedOn w:val="Tabletext"/>
    <w:rsid w:val="00706ABB"/>
    <w:pPr>
      <w:numPr>
        <w:numId w:val="23"/>
      </w:numPr>
    </w:pPr>
  </w:style>
  <w:style w:type="paragraph" w:customStyle="1" w:styleId="Tabletext-SectHeading">
    <w:name w:val="Tabletext-Sect Heading"/>
    <w:basedOn w:val="Tabletext"/>
    <w:rsid w:val="00706ABB"/>
    <w:pPr>
      <w:keepNext/>
    </w:pPr>
    <w:rPr>
      <w:b/>
    </w:rPr>
  </w:style>
  <w:style w:type="paragraph" w:customStyle="1" w:styleId="TOCHEAD-First">
    <w:name w:val="TOCHEAD-First"/>
    <w:basedOn w:val="TOCHEAD"/>
    <w:rsid w:val="00706ABB"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rsid w:val="00006DB4"/>
    <w:rPr>
      <w:rFonts w:asciiTheme="minorHAnsi" w:eastAsia="Times New Roman" w:hAnsiTheme="minorHAnsi" w:cstheme="minorHAns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F0307"/>
    <w:rPr>
      <w:rFonts w:ascii="Arial" w:eastAsia="Times New Roman" w:hAnsi="Arial" w:cs="Arial"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006DB4"/>
    <w:rPr>
      <w:rFonts w:asciiTheme="minorHAnsi" w:eastAsia="Times New Roman" w:hAnsiTheme="minorHAnsi" w:cs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8F0307"/>
    <w:rPr>
      <w:rFonts w:ascii="Arial" w:eastAsia="Times New Roman" w:hAnsi="Arial" w:cs="Arial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055967"/>
    <w:rPr>
      <w:rFonts w:ascii="Arial" w:eastAsia="Times New Roman" w:hAnsi="Arial"/>
    </w:rPr>
  </w:style>
  <w:style w:type="character" w:customStyle="1" w:styleId="Heading6Char">
    <w:name w:val="Heading 6 Char"/>
    <w:basedOn w:val="DefaultParagraphFont"/>
    <w:link w:val="Heading6"/>
    <w:rsid w:val="008F0307"/>
    <w:rPr>
      <w:rFonts w:ascii="Arial" w:hAnsi="Arial"/>
      <w:i/>
      <w:sz w:val="22"/>
    </w:rPr>
  </w:style>
  <w:style w:type="character" w:customStyle="1" w:styleId="Heading7Char">
    <w:name w:val="Heading 7 Char"/>
    <w:basedOn w:val="DefaultParagraphFont"/>
    <w:link w:val="Heading7"/>
    <w:rsid w:val="008F0307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rsid w:val="008F0307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8F0307"/>
    <w:rPr>
      <w:rFonts w:ascii="Arial" w:hAnsi="Arial"/>
      <w:i/>
      <w:sz w:val="18"/>
    </w:rPr>
  </w:style>
  <w:style w:type="paragraph" w:styleId="TOC1">
    <w:name w:val="toc 1"/>
    <w:next w:val="Normal"/>
    <w:autoRedefine/>
    <w:uiPriority w:val="39"/>
    <w:semiHidden/>
    <w:unhideWhenUsed/>
    <w:rsid w:val="008F0307"/>
    <w:pPr>
      <w:overflowPunct w:val="0"/>
      <w:autoSpaceDE w:val="0"/>
      <w:autoSpaceDN w:val="0"/>
      <w:adjustRightInd w:val="0"/>
      <w:spacing w:before="180" w:after="100"/>
      <w:textAlignment w:val="baseline"/>
    </w:pPr>
    <w:rPr>
      <w:rFonts w:eastAsia="Times New Roman"/>
      <w:sz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F03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F03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F030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F0307"/>
    <w:pPr>
      <w:spacing w:after="100"/>
      <w:ind w:left="880"/>
    </w:pPr>
  </w:style>
  <w:style w:type="paragraph" w:styleId="FootnoteText">
    <w:name w:val="footnote text"/>
    <w:basedOn w:val="Body"/>
    <w:link w:val="FootnoteTextChar"/>
    <w:uiPriority w:val="99"/>
    <w:unhideWhenUsed/>
    <w:qFormat/>
    <w:rsid w:val="00006DB4"/>
    <w:pPr>
      <w:overflowPunct w:val="0"/>
      <w:autoSpaceDE w:val="0"/>
      <w:autoSpaceDN w:val="0"/>
      <w:adjustRightInd w:val="0"/>
      <w:textAlignment w:val="baseline"/>
    </w:pPr>
    <w:rPr>
      <w:rFonts w:eastAsia="TT1E0o00" w:cstheme="minorHAnsi"/>
      <w:sz w:val="18"/>
      <w:szCs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DB4"/>
    <w:rPr>
      <w:rFonts w:asciiTheme="minorHAnsi" w:eastAsia="TT1E0o00" w:hAnsiTheme="minorHAnsi" w:cstheme="minorHAnsi"/>
      <w:sz w:val="18"/>
      <w:szCs w:val="17"/>
    </w:rPr>
  </w:style>
  <w:style w:type="paragraph" w:styleId="CommentText">
    <w:name w:val="annotation text"/>
    <w:basedOn w:val="Normal"/>
    <w:link w:val="CommentTextChar"/>
    <w:semiHidden/>
    <w:rsid w:val="008F0307"/>
  </w:style>
  <w:style w:type="character" w:customStyle="1" w:styleId="CommentTextChar">
    <w:name w:val="Comment Text Char"/>
    <w:basedOn w:val="DefaultParagraphFont"/>
    <w:link w:val="CommentText"/>
    <w:semiHidden/>
    <w:rsid w:val="008F0307"/>
  </w:style>
  <w:style w:type="paragraph" w:styleId="Header">
    <w:name w:val="header"/>
    <w:basedOn w:val="Normal"/>
    <w:link w:val="HeaderChar"/>
    <w:rsid w:val="008F0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F0307"/>
    <w:rPr>
      <w:sz w:val="22"/>
    </w:rPr>
  </w:style>
  <w:style w:type="paragraph" w:styleId="Footer">
    <w:name w:val="footer"/>
    <w:link w:val="FooterChar"/>
    <w:semiHidden/>
    <w:rsid w:val="008F0307"/>
    <w:pPr>
      <w:tabs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</w:rPr>
  </w:style>
  <w:style w:type="character" w:customStyle="1" w:styleId="FooterChar">
    <w:name w:val="Footer Char"/>
    <w:basedOn w:val="DefaultParagraphFont"/>
    <w:link w:val="Footer"/>
    <w:semiHidden/>
    <w:rsid w:val="008F0307"/>
    <w:rPr>
      <w:rFonts w:ascii="Arial Narrow" w:eastAsia="Times New Roman" w:hAnsi="Arial Narrow"/>
    </w:rPr>
  </w:style>
  <w:style w:type="paragraph" w:styleId="Caption">
    <w:name w:val="caption"/>
    <w:next w:val="Normal"/>
    <w:uiPriority w:val="35"/>
    <w:semiHidden/>
    <w:unhideWhenUsed/>
    <w:qFormat/>
    <w:rsid w:val="008F0307"/>
    <w:pPr>
      <w:tabs>
        <w:tab w:val="left" w:pos="720"/>
        <w:tab w:val="left" w:pos="1152"/>
        <w:tab w:val="left" w:pos="1584"/>
        <w:tab w:val="left" w:pos="2016"/>
      </w:tabs>
      <w:overflowPunct w:val="0"/>
      <w:autoSpaceDE w:val="0"/>
      <w:autoSpaceDN w:val="0"/>
      <w:adjustRightInd w:val="0"/>
      <w:spacing w:after="200"/>
      <w:ind w:left="720"/>
      <w:textAlignment w:val="baseline"/>
    </w:pPr>
    <w:rPr>
      <w:rFonts w:eastAsia="Times New Roman"/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8F0307"/>
  </w:style>
  <w:style w:type="character" w:styleId="CommentReference">
    <w:name w:val="annotation reference"/>
    <w:basedOn w:val="DefaultParagraphFont"/>
    <w:semiHidden/>
    <w:rsid w:val="008F0307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8F0307"/>
  </w:style>
  <w:style w:type="paragraph" w:styleId="EndnoteText">
    <w:name w:val="endnote text"/>
    <w:basedOn w:val="Normal"/>
    <w:link w:val="EndnoteTextChar"/>
    <w:uiPriority w:val="99"/>
    <w:semiHidden/>
    <w:unhideWhenUsed/>
    <w:rsid w:val="008F030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0307"/>
  </w:style>
  <w:style w:type="paragraph" w:styleId="Title">
    <w:name w:val="Title"/>
    <w:next w:val="Body"/>
    <w:link w:val="TitleChar"/>
    <w:uiPriority w:val="10"/>
    <w:rsid w:val="00006DB4"/>
    <w:rPr>
      <w:rFonts w:cstheme="minorHAnsi"/>
      <w:b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06DB4"/>
    <w:rPr>
      <w:rFonts w:asciiTheme="minorHAnsi" w:hAnsiTheme="minorHAnsi" w:cstheme="minorHAnsi"/>
      <w:b/>
      <w:sz w:val="32"/>
      <w:szCs w:val="24"/>
    </w:rPr>
  </w:style>
  <w:style w:type="paragraph" w:styleId="BodyText">
    <w:name w:val="Body Text"/>
    <w:link w:val="BodyTextChar"/>
    <w:uiPriority w:val="99"/>
    <w:unhideWhenUsed/>
    <w:qFormat/>
    <w:rsid w:val="008F0307"/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8F0307"/>
    <w:rPr>
      <w:sz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8F030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F030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8F030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F0307"/>
    <w:rPr>
      <w:sz w:val="22"/>
    </w:rPr>
  </w:style>
  <w:style w:type="character" w:styleId="Hyperlink">
    <w:name w:val="Hyperlink"/>
    <w:basedOn w:val="DefaultParagraphFont"/>
    <w:semiHidden/>
    <w:rsid w:val="008F0307"/>
    <w:rPr>
      <w:color w:val="0000FF"/>
      <w:u w:val="single"/>
    </w:rPr>
  </w:style>
  <w:style w:type="character" w:styleId="Strong">
    <w:name w:val="Strong"/>
    <w:basedOn w:val="DefaultParagraphFont"/>
    <w:qFormat/>
    <w:rsid w:val="008F030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3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F030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3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06AB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F0307"/>
    <w:rPr>
      <w:color w:val="808080"/>
    </w:rPr>
  </w:style>
  <w:style w:type="paragraph" w:customStyle="1" w:styleId="DSHEADER">
    <w:name w:val="DS HEADER"/>
    <w:next w:val="Normal"/>
    <w:rsid w:val="008F0307"/>
    <w:pPr>
      <w:overflowPunct w:val="0"/>
      <w:autoSpaceDE w:val="0"/>
      <w:autoSpaceDN w:val="0"/>
      <w:adjustRightInd w:val="0"/>
      <w:spacing w:before="140"/>
    </w:pPr>
    <w:rPr>
      <w:rFonts w:ascii="Arial" w:eastAsia="Times New Roman" w:hAnsi="Arial"/>
      <w:color w:val="000000"/>
      <w:sz w:val="48"/>
    </w:rPr>
  </w:style>
  <w:style w:type="paragraph" w:customStyle="1" w:styleId="DSSubtitle">
    <w:name w:val="DS Subtitle"/>
    <w:basedOn w:val="Heading2"/>
    <w:rsid w:val="008F0307"/>
    <w:pPr>
      <w:spacing w:before="240"/>
      <w:jc w:val="center"/>
      <w:outlineLvl w:val="9"/>
    </w:pPr>
    <w:rPr>
      <w:rFonts w:ascii="Arial Narrow" w:hAnsi="Arial Narrow"/>
      <w:b/>
      <w:bCs w:val="0"/>
      <w:smallCaps/>
      <w:color w:val="2F5496" w:themeColor="accent1" w:themeShade="BF"/>
      <w:sz w:val="40"/>
    </w:rPr>
  </w:style>
  <w:style w:type="paragraph" w:customStyle="1" w:styleId="HiddenText">
    <w:name w:val="Hidden Text"/>
    <w:basedOn w:val="Normal"/>
    <w:rsid w:val="008F0307"/>
    <w:rPr>
      <w:rFonts w:eastAsia="Times New Roman"/>
      <w:i/>
      <w:vanish/>
      <w:color w:val="0000FF"/>
    </w:rPr>
  </w:style>
  <w:style w:type="paragraph" w:customStyle="1" w:styleId="VolTitleCvr">
    <w:name w:val="VolTitleCvr"/>
    <w:basedOn w:val="Normal"/>
    <w:rsid w:val="008F0307"/>
    <w:pPr>
      <w:spacing w:before="640"/>
      <w:jc w:val="center"/>
      <w:outlineLvl w:val="0"/>
    </w:pPr>
    <w:rPr>
      <w:rFonts w:ascii="Interstate-Bold" w:eastAsia="Times New Roman" w:hAnsi="Interstate-Bold"/>
      <w:spacing w:val="40"/>
      <w:kern w:val="28"/>
      <w:sz w:val="48"/>
      <w:szCs w:val="32"/>
    </w:rPr>
  </w:style>
  <w:style w:type="paragraph" w:customStyle="1" w:styleId="Boxes">
    <w:name w:val="Boxes"/>
    <w:basedOn w:val="Normal"/>
    <w:rsid w:val="008F0307"/>
    <w:rPr>
      <w:rFonts w:eastAsia="Times New Roman"/>
      <w:spacing w:val="-10"/>
    </w:rPr>
  </w:style>
  <w:style w:type="paragraph" w:customStyle="1" w:styleId="DataSheet">
    <w:name w:val="DataSheet"/>
    <w:next w:val="Normal"/>
    <w:rsid w:val="008F0307"/>
    <w:pPr>
      <w:overflowPunct w:val="0"/>
      <w:autoSpaceDE w:val="0"/>
      <w:autoSpaceDN w:val="0"/>
      <w:adjustRightInd w:val="0"/>
      <w:spacing w:before="240" w:after="120"/>
      <w:textAlignment w:val="baseline"/>
    </w:pPr>
    <w:rPr>
      <w:rFonts w:ascii="Interstate-BoldCondensed" w:eastAsia="Times New Roman" w:hAnsi="Interstate-BoldCondensed"/>
      <w:bCs/>
      <w:sz w:val="44"/>
    </w:rPr>
  </w:style>
  <w:style w:type="paragraph" w:customStyle="1" w:styleId="PartNumber">
    <w:name w:val="PartNumber"/>
    <w:basedOn w:val="Normal"/>
    <w:rsid w:val="008F0307"/>
    <w:pPr>
      <w:jc w:val="center"/>
    </w:pPr>
    <w:rPr>
      <w:rFonts w:ascii="3.OF.9.SEL.CUSTOM" w:eastAsia="Times New Roman" w:hAnsi="3.OF.9.SEL.CUSTOM" w:cs="Arial"/>
      <w:sz w:val="28"/>
      <w:szCs w:val="24"/>
    </w:rPr>
  </w:style>
  <w:style w:type="paragraph" w:customStyle="1" w:styleId="DateCode">
    <w:name w:val="DateCode"/>
    <w:basedOn w:val="Heading4"/>
    <w:rsid w:val="008F0307"/>
    <w:pPr>
      <w:spacing w:before="180"/>
      <w:jc w:val="right"/>
    </w:pPr>
    <w:rPr>
      <w:sz w:val="20"/>
    </w:rPr>
  </w:style>
  <w:style w:type="paragraph" w:customStyle="1" w:styleId="Bullet2">
    <w:name w:val="Bullet 2"/>
    <w:qFormat/>
    <w:rsid w:val="008836AD"/>
    <w:pPr>
      <w:numPr>
        <w:numId w:val="40"/>
      </w:numPr>
      <w:contextualSpacing/>
    </w:pPr>
    <w:rPr>
      <w:rFonts w:eastAsia="Times New Roman" w:cstheme="minorHAnsi"/>
      <w:sz w:val="18"/>
    </w:rPr>
  </w:style>
  <w:style w:type="paragraph" w:styleId="List">
    <w:name w:val="List"/>
    <w:basedOn w:val="Normal"/>
    <w:uiPriority w:val="99"/>
    <w:unhideWhenUsed/>
    <w:rsid w:val="008F0307"/>
    <w:pPr>
      <w:ind w:left="360" w:hanging="360"/>
      <w:contextualSpacing/>
    </w:pPr>
    <w:rPr>
      <w:rFonts w:eastAsia="Times New Roman"/>
    </w:rPr>
  </w:style>
  <w:style w:type="paragraph" w:styleId="List2">
    <w:name w:val="List 2"/>
    <w:basedOn w:val="Normal"/>
    <w:uiPriority w:val="99"/>
    <w:unhideWhenUsed/>
    <w:rsid w:val="008F0307"/>
    <w:pPr>
      <w:ind w:hanging="360"/>
      <w:contextualSpacing/>
    </w:pPr>
    <w:rPr>
      <w:rFonts w:eastAsia="Times New Roman"/>
    </w:rPr>
  </w:style>
  <w:style w:type="paragraph" w:styleId="ListBullet2">
    <w:name w:val="List Bullet 2"/>
    <w:basedOn w:val="Normal"/>
    <w:uiPriority w:val="99"/>
    <w:unhideWhenUsed/>
    <w:rsid w:val="008F0307"/>
    <w:pPr>
      <w:numPr>
        <w:numId w:val="26"/>
      </w:numPr>
      <w:contextualSpacing/>
    </w:pPr>
    <w:rPr>
      <w:rFonts w:eastAsia="Times New Roman"/>
    </w:rPr>
  </w:style>
  <w:style w:type="paragraph" w:styleId="ListBullet3">
    <w:name w:val="List Bullet 3"/>
    <w:basedOn w:val="Normal"/>
    <w:uiPriority w:val="99"/>
    <w:unhideWhenUsed/>
    <w:rsid w:val="008F0307"/>
    <w:pPr>
      <w:numPr>
        <w:numId w:val="28"/>
      </w:numPr>
      <w:contextualSpacing/>
    </w:pPr>
    <w:rPr>
      <w:rFonts w:eastAsia="Times New Roman"/>
    </w:rPr>
  </w:style>
  <w:style w:type="paragraph" w:styleId="ListBullet4">
    <w:name w:val="List Bullet 4"/>
    <w:basedOn w:val="Normal"/>
    <w:uiPriority w:val="99"/>
    <w:unhideWhenUsed/>
    <w:rsid w:val="008F0307"/>
    <w:pPr>
      <w:numPr>
        <w:numId w:val="30"/>
      </w:numPr>
      <w:contextualSpacing/>
    </w:pPr>
    <w:rPr>
      <w:rFonts w:eastAsia="Times New Roman"/>
    </w:rPr>
  </w:style>
  <w:style w:type="paragraph" w:styleId="ListBullet5">
    <w:name w:val="List Bullet 5"/>
    <w:basedOn w:val="Normal"/>
    <w:uiPriority w:val="99"/>
    <w:unhideWhenUsed/>
    <w:rsid w:val="008F0307"/>
    <w:pPr>
      <w:numPr>
        <w:numId w:val="32"/>
      </w:numPr>
      <w:contextualSpacing/>
    </w:pPr>
    <w:rPr>
      <w:rFonts w:eastAsia="Times New Roman"/>
    </w:rPr>
  </w:style>
  <w:style w:type="paragraph" w:styleId="Date">
    <w:name w:val="Date"/>
    <w:basedOn w:val="Normal"/>
    <w:next w:val="Normal"/>
    <w:link w:val="DateChar"/>
    <w:uiPriority w:val="99"/>
    <w:unhideWhenUsed/>
    <w:rsid w:val="008F0307"/>
    <w:rPr>
      <w:rFonts w:eastAsia="Times New Roman"/>
    </w:rPr>
  </w:style>
  <w:style w:type="character" w:customStyle="1" w:styleId="DateChar">
    <w:name w:val="Date Char"/>
    <w:basedOn w:val="DefaultParagraphFont"/>
    <w:link w:val="Date"/>
    <w:uiPriority w:val="99"/>
    <w:rsid w:val="008F0307"/>
    <w:rPr>
      <w:rFonts w:eastAsia="Times New Roman"/>
      <w:sz w:val="22"/>
    </w:rPr>
  </w:style>
  <w:style w:type="paragraph" w:styleId="ListParagraph">
    <w:name w:val="List Paragraph"/>
    <w:basedOn w:val="Normal"/>
    <w:uiPriority w:val="34"/>
    <w:qFormat/>
    <w:rsid w:val="008F0307"/>
    <w:pPr>
      <w:contextualSpacing/>
    </w:pPr>
    <w:rPr>
      <w:rFonts w:eastAsia="Times New Roman"/>
    </w:rPr>
  </w:style>
  <w:style w:type="paragraph" w:customStyle="1" w:styleId="TabletextIndent">
    <w:name w:val="Tabletext_Indent"/>
    <w:basedOn w:val="Tabletext"/>
    <w:qFormat/>
    <w:rsid w:val="00E64190"/>
    <w:pPr>
      <w:ind w:left="720"/>
    </w:pPr>
  </w:style>
  <w:style w:type="character" w:customStyle="1" w:styleId="SmallCaps">
    <w:name w:val="SmallCaps"/>
    <w:basedOn w:val="DefaultParagraphFont"/>
    <w:uiPriority w:val="1"/>
    <w:qFormat/>
    <w:rsid w:val="002F4244"/>
    <w:rPr>
      <w:caps w:val="0"/>
      <w:smallCaps/>
    </w:rPr>
  </w:style>
  <w:style w:type="paragraph" w:customStyle="1" w:styleId="TableFootnotes">
    <w:name w:val="Table Footnotes"/>
    <w:basedOn w:val="Tabletext"/>
    <w:qFormat/>
    <w:rsid w:val="002F4244"/>
    <w:pPr>
      <w:ind w:left="170" w:hanging="170"/>
    </w:pPr>
    <w:rPr>
      <w:sz w:val="16"/>
    </w:rPr>
  </w:style>
  <w:style w:type="character" w:customStyle="1" w:styleId="BulletChar">
    <w:name w:val="Bullet Char"/>
    <w:basedOn w:val="DefaultParagraphFont"/>
    <w:link w:val="Bullet"/>
    <w:rsid w:val="00006DB4"/>
    <w:rPr>
      <w:rFonts w:asciiTheme="minorHAnsi" w:eastAsia="Times New Roman" w:hAnsiTheme="minorHAnsi" w:cstheme="minorHAnsi"/>
      <w:sz w:val="18"/>
      <w:szCs w:val="18"/>
    </w:rPr>
  </w:style>
  <w:style w:type="paragraph" w:customStyle="1" w:styleId="SELClosing">
    <w:name w:val="SEL Closing"/>
    <w:basedOn w:val="Body"/>
    <w:rsid w:val="008836AD"/>
    <w:pPr>
      <w:overflowPunct w:val="0"/>
      <w:autoSpaceDE w:val="0"/>
      <w:autoSpaceDN w:val="0"/>
      <w:adjustRightInd w:val="0"/>
      <w:jc w:val="center"/>
      <w:textAlignment w:val="baseline"/>
    </w:pPr>
    <w:rPr>
      <w:rFonts w:eastAsia="TT1E0o00" w:cstheme="minorHAnsi"/>
      <w:sz w:val="18"/>
      <w:szCs w:val="17"/>
    </w:rPr>
  </w:style>
  <w:style w:type="numbering" w:customStyle="1" w:styleId="Bullet1">
    <w:name w:val="Bullet 1"/>
    <w:basedOn w:val="NoList"/>
    <w:uiPriority w:val="99"/>
    <w:rsid w:val="008836AD"/>
    <w:pPr>
      <w:numPr>
        <w:numId w:val="41"/>
      </w:numPr>
    </w:pPr>
  </w:style>
  <w:style w:type="paragraph" w:customStyle="1" w:styleId="TabletextCentered">
    <w:name w:val="Tabletext_Centered"/>
    <w:basedOn w:val="Tabletext"/>
    <w:rsid w:val="001B0360"/>
    <w:pPr>
      <w:jc w:val="center"/>
    </w:pPr>
    <w:rPr>
      <w:rFonts w:eastAsia="TT1E0o00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E1902-677C-42CA-8B7A-A88E5B179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198-0618_20200916.dotx</Template>
  <TotalTime>10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Varey</dc:creator>
  <cp:keywords/>
  <dc:description/>
  <cp:lastModifiedBy>Tina Varey</cp:lastModifiedBy>
  <cp:revision>3</cp:revision>
  <cp:lastPrinted>2020-09-17T00:10:00Z</cp:lastPrinted>
  <dcterms:created xsi:type="dcterms:W3CDTF">2020-09-17T00:50:00Z</dcterms:created>
  <dcterms:modified xsi:type="dcterms:W3CDTF">2021-12-23T00:37:00Z</dcterms:modified>
</cp:coreProperties>
</file>