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38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4"/>
        <w:gridCol w:w="187"/>
        <w:gridCol w:w="2419"/>
        <w:gridCol w:w="375"/>
        <w:gridCol w:w="2731"/>
        <w:gridCol w:w="6"/>
      </w:tblGrid>
      <w:tr w:rsidR="00ED5AC4" w:rsidRPr="003D0AB7" w14:paraId="1D505642" w14:textId="77777777" w:rsidTr="00C36D1C">
        <w:trPr>
          <w:gridAfter w:val="1"/>
          <w:wAfter w:w="6" w:type="dxa"/>
          <w:trHeight w:val="11693"/>
        </w:trPr>
        <w:tc>
          <w:tcPr>
            <w:tcW w:w="266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6"/>
            </w:tblGrid>
            <w:tr w:rsidR="00ED5AC4" w:rsidRPr="003D0AB7" w14:paraId="2B0D8BB4" w14:textId="77777777" w:rsidTr="00AF754F">
              <w:trPr>
                <w:cantSplit/>
                <w:trHeight w:val="1800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52192E2E" w14:textId="702D61A1" w:rsidR="00ED5AC4" w:rsidRPr="003D0AB7" w:rsidRDefault="00ED5AC4" w:rsidP="00E726B9">
                  <w:pPr>
                    <w:spacing w:beforeLines="10" w:before="24"/>
                    <w:ind w:left="113" w:right="113"/>
                    <w:rPr>
                      <w:rFonts w:ascii="Arial" w:hAnsi="Arial" w:cs="Arial"/>
                    </w:rPr>
                  </w:pPr>
                </w:p>
              </w:tc>
            </w:tr>
          </w:tbl>
          <w:p w14:paraId="36E4C1A9" w14:textId="77777777" w:rsidR="00ED5AC4" w:rsidRPr="003D0AB7" w:rsidRDefault="00ED5AC4" w:rsidP="00ED5AC4">
            <w:pPr>
              <w:rPr>
                <w:rFonts w:ascii="Arial" w:hAnsi="Arial" w:cs="Arial"/>
              </w:rPr>
            </w:pPr>
          </w:p>
        </w:tc>
        <w:tc>
          <w:tcPr>
            <w:tcW w:w="2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6"/>
            </w:tblGrid>
            <w:tr w:rsidR="00ED5AC4" w:rsidRPr="003D0AB7" w14:paraId="7B0EAA93" w14:textId="77777777" w:rsidTr="00AF754F">
              <w:trPr>
                <w:cantSplit/>
                <w:trHeight w:val="1800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3B2AFBE7" w14:textId="180763FD" w:rsidR="00ED5AC4" w:rsidRPr="003D0AB7" w:rsidRDefault="00ED5AC4" w:rsidP="00E726B9">
                  <w:pPr>
                    <w:spacing w:beforeLines="10" w:before="24"/>
                    <w:ind w:left="113" w:right="113"/>
                    <w:rPr>
                      <w:rFonts w:ascii="Arial" w:hAnsi="Arial" w:cs="Arial"/>
                    </w:rPr>
                  </w:pPr>
                </w:p>
              </w:tc>
            </w:tr>
          </w:tbl>
          <w:p w14:paraId="3E75E277" w14:textId="77777777" w:rsidR="00ED5AC4" w:rsidRPr="003D0AB7" w:rsidRDefault="00ED5AC4" w:rsidP="00ED5AC4">
            <w:pPr>
              <w:rPr>
                <w:rFonts w:ascii="Arial" w:hAnsi="Arial" w:cs="Arial"/>
              </w:rPr>
            </w:pP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6"/>
            </w:tblGrid>
            <w:tr w:rsidR="00ED5AC4" w:rsidRPr="003D0AB7" w14:paraId="4FDECA88" w14:textId="77777777" w:rsidTr="00AF754F">
              <w:trPr>
                <w:cantSplit/>
                <w:trHeight w:val="1800"/>
              </w:trPr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0433BCCE" w14:textId="6E93962F" w:rsidR="00ED5AC4" w:rsidRPr="003D0AB7" w:rsidRDefault="00ED5AC4" w:rsidP="00E726B9">
                  <w:pPr>
                    <w:spacing w:beforeLines="10" w:before="24"/>
                    <w:ind w:left="113" w:right="113"/>
                    <w:rPr>
                      <w:rFonts w:ascii="Arial" w:hAnsi="Arial" w:cs="Arial"/>
                    </w:rPr>
                  </w:pPr>
                </w:p>
              </w:tc>
            </w:tr>
          </w:tbl>
          <w:p w14:paraId="00E64777" w14:textId="2F147269" w:rsidR="00ED5AC4" w:rsidRPr="003D0AB7" w:rsidRDefault="00ED5AC4" w:rsidP="00ED5AC4">
            <w:pPr>
              <w:rPr>
                <w:rFonts w:ascii="Arial" w:hAnsi="Arial" w:cs="Arial"/>
              </w:rPr>
            </w:pPr>
          </w:p>
        </w:tc>
      </w:tr>
      <w:tr w:rsidR="00ED5AC4" w:rsidRPr="003D0AB7" w14:paraId="162F292E" w14:textId="77777777" w:rsidTr="00C36D1C">
        <w:trPr>
          <w:trHeight w:val="1584"/>
        </w:trPr>
        <w:tc>
          <w:tcPr>
            <w:tcW w:w="2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10"/>
            </w:tblGrid>
            <w:tr w:rsidR="00ED5AC4" w:rsidRPr="003D0AB7" w14:paraId="6F1E4512" w14:textId="77777777" w:rsidTr="00AF754F">
              <w:trPr>
                <w:cantSplit/>
                <w:trHeight w:val="1440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2552A8B1" w14:textId="233FEE5A" w:rsidR="00ED5AC4" w:rsidRPr="003D0AB7" w:rsidRDefault="00ED5AC4" w:rsidP="00ED5AC4">
                  <w:pPr>
                    <w:ind w:left="113" w:right="113"/>
                    <w:rPr>
                      <w:rFonts w:ascii="Arial" w:hAnsi="Arial" w:cs="Arial"/>
                    </w:rPr>
                  </w:pPr>
                </w:p>
              </w:tc>
            </w:tr>
          </w:tbl>
          <w:p w14:paraId="2E09D408" w14:textId="77777777" w:rsidR="00ED5AC4" w:rsidRPr="003D0AB7" w:rsidRDefault="00ED5AC4" w:rsidP="00ED5AC4">
            <w:pPr>
              <w:rPr>
                <w:rFonts w:ascii="Arial" w:hAnsi="Arial" w:cs="Arial"/>
              </w:rPr>
            </w:pPr>
          </w:p>
        </w:tc>
        <w:tc>
          <w:tcPr>
            <w:tcW w:w="27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10"/>
            </w:tblGrid>
            <w:tr w:rsidR="00ED5AC4" w:rsidRPr="003D0AB7" w14:paraId="4913CB0D" w14:textId="77777777" w:rsidTr="00AF754F">
              <w:trPr>
                <w:cantSplit/>
                <w:trHeight w:val="1440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4150853A" w14:textId="66A7C1E4" w:rsidR="00ED5AC4" w:rsidRPr="003D0AB7" w:rsidRDefault="00ED5AC4" w:rsidP="00ED5AC4">
                  <w:pPr>
                    <w:ind w:left="113" w:right="113"/>
                    <w:rPr>
                      <w:rFonts w:ascii="Arial" w:hAnsi="Arial" w:cs="Arial"/>
                    </w:rPr>
                  </w:pPr>
                </w:p>
              </w:tc>
            </w:tr>
          </w:tbl>
          <w:p w14:paraId="328F151C" w14:textId="77777777" w:rsidR="00ED5AC4" w:rsidRPr="003D0AB7" w:rsidRDefault="00ED5AC4" w:rsidP="00ED5AC4">
            <w:pPr>
              <w:rPr>
                <w:rFonts w:ascii="Arial" w:hAnsi="Arial" w:cs="Arial"/>
              </w:rPr>
            </w:pPr>
          </w:p>
        </w:tc>
        <w:tc>
          <w:tcPr>
            <w:tcW w:w="2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10"/>
            </w:tblGrid>
            <w:tr w:rsidR="00ED5AC4" w:rsidRPr="003D0AB7" w14:paraId="13BB2A6B" w14:textId="77777777" w:rsidTr="00AF754F">
              <w:trPr>
                <w:cantSplit/>
                <w:trHeight w:val="1440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1761886B" w14:textId="4CC647CE" w:rsidR="00ED5AC4" w:rsidRPr="003D0AB7" w:rsidRDefault="00ED5AC4" w:rsidP="00ED5AC4">
                  <w:pPr>
                    <w:ind w:left="113" w:right="113"/>
                    <w:rPr>
                      <w:rFonts w:ascii="Arial" w:hAnsi="Arial" w:cs="Arial"/>
                    </w:rPr>
                  </w:pPr>
                </w:p>
              </w:tc>
            </w:tr>
          </w:tbl>
          <w:p w14:paraId="4A1802C5" w14:textId="4B7DC22D" w:rsidR="00ED5AC4" w:rsidRPr="003D0AB7" w:rsidRDefault="00ED5AC4" w:rsidP="00ED5AC4">
            <w:pPr>
              <w:rPr>
                <w:rFonts w:ascii="Arial" w:hAnsi="Arial" w:cs="Arial"/>
              </w:rPr>
            </w:pPr>
          </w:p>
        </w:tc>
      </w:tr>
    </w:tbl>
    <w:p w14:paraId="37E23A91" w14:textId="77777777" w:rsidR="004649A3" w:rsidRPr="003D0AB7" w:rsidRDefault="004649A3">
      <w:pPr>
        <w:rPr>
          <w:rFonts w:ascii="Arial" w:hAnsi="Arial" w:cs="Arial"/>
        </w:rPr>
      </w:pPr>
    </w:p>
    <w:sectPr w:rsidR="004649A3" w:rsidRPr="003D0AB7" w:rsidSect="00AF754F">
      <w:headerReference w:type="default" r:id="rId7"/>
      <w:pgSz w:w="11906" w:h="16838" w:code="9"/>
      <w:pgMar w:top="1469" w:right="720" w:bottom="720" w:left="26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E078A" w14:textId="77777777" w:rsidR="00A62077" w:rsidRDefault="00A62077" w:rsidP="00A62077">
      <w:pPr>
        <w:spacing w:after="0" w:line="240" w:lineRule="auto"/>
      </w:pPr>
      <w:r>
        <w:separator/>
      </w:r>
    </w:p>
  </w:endnote>
  <w:endnote w:type="continuationSeparator" w:id="0">
    <w:p w14:paraId="491DF84A" w14:textId="77777777" w:rsidR="00A62077" w:rsidRDefault="00A62077" w:rsidP="00A62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CBBBF" w14:textId="77777777" w:rsidR="00A62077" w:rsidRDefault="00A62077" w:rsidP="00A62077">
      <w:pPr>
        <w:spacing w:after="0" w:line="240" w:lineRule="auto"/>
      </w:pPr>
      <w:r>
        <w:separator/>
      </w:r>
    </w:p>
  </w:footnote>
  <w:footnote w:type="continuationSeparator" w:id="0">
    <w:p w14:paraId="5691C201" w14:textId="77777777" w:rsidR="00A62077" w:rsidRDefault="00A62077" w:rsidP="00A62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F0C65" w14:textId="3D7C2227" w:rsidR="00C216A3" w:rsidRDefault="00C216A3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06FF02C9" wp14:editId="075C8814">
              <wp:simplePos x="0" y="0"/>
              <wp:positionH relativeFrom="column">
                <wp:posOffset>2195537</wp:posOffset>
              </wp:positionH>
              <wp:positionV relativeFrom="paragraph">
                <wp:posOffset>3980319</wp:posOffset>
              </wp:positionV>
              <wp:extent cx="4273652" cy="1404620"/>
              <wp:effectExtent l="3492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5400000">
                        <a:off x="0" y="0"/>
                        <a:ext cx="4273652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61244A" w14:textId="77777777" w:rsidR="00C216A3" w:rsidRPr="00C216A3" w:rsidRDefault="00C216A3" w:rsidP="00C216A3">
                          <w:pPr>
                            <w:pStyle w:val="Header"/>
                            <w:ind w:right="1536"/>
                            <w:jc w:val="center"/>
                            <w:rPr>
                              <w:rFonts w:ascii="3 of 9 Barcode" w:hAnsi="3 of 9 Barcode" w:cstheme="majorHAnsi"/>
                              <w:sz w:val="48"/>
                            </w:rPr>
                          </w:pPr>
                          <w:r w:rsidRPr="00C216A3">
                            <w:rPr>
                              <w:rFonts w:ascii="3 of 9 Barcode" w:hAnsi="3 of 9 Barcode" w:cstheme="majorHAnsi"/>
                              <w:sz w:val="48"/>
                            </w:rPr>
                            <w:t>196-2067-XXX</w:t>
                          </w:r>
                        </w:p>
                        <w:p w14:paraId="3BB64D22" w14:textId="03524D03" w:rsidR="00C216A3" w:rsidRDefault="00C216A3" w:rsidP="00C216A3">
                          <w:pPr>
                            <w:pStyle w:val="Header"/>
                            <w:ind w:right="1536"/>
                            <w:jc w:val="center"/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</w:pPr>
                          <w:r w:rsidRPr="00C216A3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19</w:t>
                          </w:r>
                          <w:r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6-2067</w:t>
                          </w:r>
                          <w:r w:rsidRPr="00C216A3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-XXX</w:t>
                          </w:r>
                        </w:p>
                        <w:p w14:paraId="114FF3AD" w14:textId="52F2FCA8" w:rsidR="00C216A3" w:rsidRPr="00C216A3" w:rsidRDefault="00C216A3" w:rsidP="00C216A3">
                          <w:pPr>
                            <w:pStyle w:val="Header"/>
                            <w:ind w:right="1536"/>
                            <w:jc w:val="center"/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0000"/>
                            </w:rPr>
                            <w:t xml:space="preserve">Note: If your printer has duplex capability, be sure to </w:t>
                          </w:r>
                          <w:r>
                            <w:rPr>
                              <w:color w:val="FF0000"/>
                            </w:rPr>
                            <w:br/>
                            <w:t>set the printer to print single sided</w:t>
                          </w:r>
                          <w:r w:rsidR="00661D40">
                            <w:rPr>
                              <w:color w:val="FF000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FF02C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2.9pt;margin-top:313.4pt;width:336.5pt;height:110.6pt;rotation:90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" filled="f" stroked="f">
              <v:textbox style="mso-fit-shape-to-text:t" inset="0,0,0,0">
                <w:txbxContent>
                  <w:p w14:paraId="0761244A" w14:textId="77777777" w:rsidR="00C216A3" w:rsidRPr="00C216A3" w:rsidRDefault="00C216A3" w:rsidP="00C216A3">
                    <w:pPr>
                      <w:pStyle w:val="Header"/>
                      <w:ind w:right="1536"/>
                      <w:jc w:val="center"/>
                      <w:rPr>
                        <w:rFonts w:ascii="3 of 9 Barcode" w:hAnsi="3 of 9 Barcode" w:cstheme="majorHAnsi"/>
                        <w:sz w:val="48"/>
                      </w:rPr>
                    </w:pPr>
                    <w:r w:rsidRPr="00C216A3">
                      <w:rPr>
                        <w:rFonts w:ascii="3 of 9 Barcode" w:hAnsi="3 of 9 Barcode" w:cstheme="majorHAnsi"/>
                        <w:sz w:val="48"/>
                      </w:rPr>
                      <w:t>196-2067-XXX</w:t>
                    </w:r>
                  </w:p>
                  <w:p w14:paraId="3BB64D22" w14:textId="03524D03" w:rsidR="00C216A3" w:rsidRDefault="00C216A3" w:rsidP="00C216A3">
                    <w:pPr>
                      <w:pStyle w:val="Header"/>
                      <w:ind w:right="1536"/>
                      <w:jc w:val="center"/>
                      <w:rPr>
                        <w:rFonts w:ascii="Calibri" w:hAnsi="Calibri" w:cs="Calibri"/>
                        <w:sz w:val="28"/>
                        <w:szCs w:val="28"/>
                      </w:rPr>
                    </w:pPr>
                    <w:r w:rsidRPr="00C216A3">
                      <w:rPr>
                        <w:rFonts w:ascii="Calibri" w:hAnsi="Calibri" w:cs="Calibri"/>
                        <w:sz w:val="28"/>
                        <w:szCs w:val="28"/>
                      </w:rPr>
                      <w:t>19</w:t>
                    </w:r>
                    <w:r>
                      <w:rPr>
                        <w:rFonts w:ascii="Calibri" w:hAnsi="Calibri" w:cs="Calibri"/>
                        <w:sz w:val="28"/>
                        <w:szCs w:val="28"/>
                      </w:rPr>
                      <w:t>6-2067</w:t>
                    </w:r>
                    <w:r w:rsidRPr="00C216A3">
                      <w:rPr>
                        <w:rFonts w:ascii="Calibri" w:hAnsi="Calibri" w:cs="Calibri"/>
                        <w:sz w:val="28"/>
                        <w:szCs w:val="28"/>
                      </w:rPr>
                      <w:t>-XXX</w:t>
                    </w:r>
                  </w:p>
                  <w:p w14:paraId="114FF3AD" w14:textId="52F2FCA8" w:rsidR="00C216A3" w:rsidRPr="00C216A3" w:rsidRDefault="00C216A3" w:rsidP="00C216A3">
                    <w:pPr>
                      <w:pStyle w:val="Header"/>
                      <w:ind w:right="1536"/>
                      <w:jc w:val="center"/>
                      <w:rPr>
                        <w:rFonts w:ascii="Calibri" w:hAnsi="Calibri" w:cs="Calibri"/>
                        <w:sz w:val="28"/>
                        <w:szCs w:val="28"/>
                      </w:rPr>
                    </w:pPr>
                    <w:r>
                      <w:rPr>
                        <w:color w:val="FF0000"/>
                      </w:rPr>
                      <w:t xml:space="preserve">Note: If your printer has duplex capability, be sure to </w:t>
                    </w:r>
                    <w:r>
                      <w:rPr>
                        <w:color w:val="FF0000"/>
                      </w:rPr>
                      <w:br/>
                      <w:t>set the printer to print single sided</w:t>
                    </w:r>
                    <w:r w:rsidR="00661D40">
                      <w:rPr>
                        <w:color w:val="FF000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893AB70" wp14:editId="3F84A288">
              <wp:simplePos x="0" y="0"/>
              <wp:positionH relativeFrom="column">
                <wp:posOffset>-323596</wp:posOffset>
              </wp:positionH>
              <wp:positionV relativeFrom="paragraph">
                <wp:posOffset>3017419</wp:posOffset>
              </wp:positionV>
              <wp:extent cx="2240280" cy="1477670"/>
              <wp:effectExtent l="0" t="0" r="26670" b="2730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0280" cy="14776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8CAFCF" w14:textId="77777777" w:rsidR="00C216A3" w:rsidRPr="00FB779E" w:rsidRDefault="00C216A3" w:rsidP="00C216A3">
                          <w:r w:rsidRPr="00FB779E">
                            <w:rPr>
                              <w:b/>
                            </w:rPr>
                            <w:t>Note</w:t>
                          </w:r>
                          <w:r w:rsidRPr="00FB779E">
                            <w:t>: To see the printable area on the labels</w:t>
                          </w:r>
                          <w:r>
                            <w:t>,</w:t>
                          </w:r>
                          <w:r w:rsidRPr="00FB779E">
                            <w:t xml:space="preserve"> do the following:</w:t>
                          </w:r>
                        </w:p>
                        <w:p w14:paraId="34416AD9" w14:textId="77777777" w:rsidR="00C216A3" w:rsidRPr="00FB779E" w:rsidRDefault="00C216A3" w:rsidP="00C216A3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</w:pPr>
                          <w:r w:rsidRPr="00FB779E">
                            <w:t>Place the curs</w:t>
                          </w:r>
                          <w:r>
                            <w:t>o</w:t>
                          </w:r>
                          <w:r w:rsidRPr="00FB779E">
                            <w:t>r in the t</w:t>
                          </w:r>
                          <w:r>
                            <w:t>able; the Table Design and Layout menu items appear in the Microsoft Word ribbon.</w:t>
                          </w:r>
                        </w:p>
                        <w:p w14:paraId="4CACC7B8" w14:textId="77777777" w:rsidR="00C216A3" w:rsidRDefault="00C216A3" w:rsidP="00C216A3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</w:pPr>
                          <w:r>
                            <w:t>Select Layout</w:t>
                          </w:r>
                          <w:r w:rsidRPr="00FB779E">
                            <w:t xml:space="preserve"> |</w:t>
                          </w:r>
                          <w:r>
                            <w:t xml:space="preserve"> View </w:t>
                          </w:r>
                          <w:r w:rsidRPr="00FB779E">
                            <w:t>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93AB70" id="Text Box 5" o:spid="_x0000_s1027" type="#_x0000_t202" style="position:absolute;margin-left:-25.5pt;margin-top:237.6pt;width:176.4pt;height:116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">
              <v:textbox>
                <w:txbxContent>
                  <w:p w14:paraId="548CAFCF" w14:textId="77777777" w:rsidR="00C216A3" w:rsidRPr="00FB779E" w:rsidRDefault="00C216A3" w:rsidP="00C216A3">
                    <w:r w:rsidRPr="00FB779E">
                      <w:rPr>
                        <w:b/>
                      </w:rPr>
                      <w:t>Note</w:t>
                    </w:r>
                    <w:r w:rsidRPr="00FB779E">
                      <w:t>: To see the printable area on the labels</w:t>
                    </w:r>
                    <w:r>
                      <w:t>,</w:t>
                    </w:r>
                    <w:r w:rsidRPr="00FB779E">
                      <w:t xml:space="preserve"> do the following:</w:t>
                    </w:r>
                  </w:p>
                  <w:p w14:paraId="34416AD9" w14:textId="77777777" w:rsidR="00C216A3" w:rsidRPr="00FB779E" w:rsidRDefault="00C216A3" w:rsidP="00C216A3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</w:pPr>
                    <w:r w:rsidRPr="00FB779E">
                      <w:t>Place the curs</w:t>
                    </w:r>
                    <w:r>
                      <w:t>o</w:t>
                    </w:r>
                    <w:r w:rsidRPr="00FB779E">
                      <w:t>r in the t</w:t>
                    </w:r>
                    <w:r>
                      <w:t>able; the Table Design and Layout menu items appear in the Microsoft Word ribbon.</w:t>
                    </w:r>
                  </w:p>
                  <w:p w14:paraId="4CACC7B8" w14:textId="77777777" w:rsidR="00C216A3" w:rsidRDefault="00C216A3" w:rsidP="00C216A3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</w:pPr>
                    <w:r>
                      <w:t>Select Layout</w:t>
                    </w:r>
                    <w:r w:rsidRPr="00FB779E">
                      <w:t xml:space="preserve"> |</w:t>
                    </w:r>
                    <w:r>
                      <w:t xml:space="preserve"> View </w:t>
                    </w:r>
                    <w:r w:rsidRPr="00FB779E">
                      <w:t>Gridlines.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358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zNDQ3szAysjSwNDJU0lEKTi0uzszPAymwrAUAWGsRuCwAAAA="/>
  </w:docVars>
  <w:rsids>
    <w:rsidRoot w:val="00A62077"/>
    <w:rsid w:val="000605A7"/>
    <w:rsid w:val="00147940"/>
    <w:rsid w:val="001B313A"/>
    <w:rsid w:val="002023BF"/>
    <w:rsid w:val="003D0AB7"/>
    <w:rsid w:val="004649A3"/>
    <w:rsid w:val="00577AE8"/>
    <w:rsid w:val="00590DB9"/>
    <w:rsid w:val="00661D40"/>
    <w:rsid w:val="00785BD6"/>
    <w:rsid w:val="007D787E"/>
    <w:rsid w:val="00871CD6"/>
    <w:rsid w:val="00A62077"/>
    <w:rsid w:val="00AF754F"/>
    <w:rsid w:val="00B9365B"/>
    <w:rsid w:val="00C216A3"/>
    <w:rsid w:val="00C36683"/>
    <w:rsid w:val="00C36D1C"/>
    <w:rsid w:val="00C60C2F"/>
    <w:rsid w:val="00C765AB"/>
    <w:rsid w:val="00CD0FEA"/>
    <w:rsid w:val="00D47756"/>
    <w:rsid w:val="00DA4C29"/>
    <w:rsid w:val="00E3612C"/>
    <w:rsid w:val="00E726B9"/>
    <w:rsid w:val="00EA0F69"/>
    <w:rsid w:val="00ED5AC4"/>
    <w:rsid w:val="00EE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AA4F3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62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62077"/>
  </w:style>
  <w:style w:type="paragraph" w:styleId="Footer">
    <w:name w:val="footer"/>
    <w:basedOn w:val="Normal"/>
    <w:link w:val="FooterChar"/>
    <w:uiPriority w:val="99"/>
    <w:unhideWhenUsed/>
    <w:rsid w:val="00A62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077"/>
  </w:style>
  <w:style w:type="table" w:styleId="TableGrid">
    <w:name w:val="Table Grid"/>
    <w:basedOn w:val="TableNormal"/>
    <w:uiPriority w:val="39"/>
    <w:rsid w:val="00060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196-2067_A4_20220608.dotx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Young</dc:creator>
  <cp:keywords/>
  <dc:description/>
  <cp:lastModifiedBy>Heather Young</cp:lastModifiedBy>
  <cp:revision>3</cp:revision>
  <cp:lastPrinted>2022-04-07T21:28:00Z</cp:lastPrinted>
  <dcterms:created xsi:type="dcterms:W3CDTF">2022-07-05T16:15:00Z</dcterms:created>
  <dcterms:modified xsi:type="dcterms:W3CDTF">2022-07-05T16:15:00Z</dcterms:modified>
</cp:coreProperties>
</file>