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0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0"/>
        <w:gridCol w:w="2790"/>
        <w:gridCol w:w="2468"/>
      </w:tblGrid>
      <w:tr w:rsidR="009D0F12" w14:paraId="0D3A07A5" w14:textId="77777777" w:rsidTr="00CB67DE">
        <w:trPr>
          <w:trHeight w:hRule="exact" w:val="7094"/>
        </w:trPr>
        <w:tc>
          <w:tcPr>
            <w:tcW w:w="2840" w:type="dxa"/>
            <w:shd w:val="clear" w:color="auto" w:fill="auto"/>
          </w:tcPr>
          <w:p w14:paraId="6B9388C2" w14:textId="77777777" w:rsidR="00C311B2" w:rsidRDefault="00C311B2" w:rsidP="00D16EE3">
            <w:pPr>
              <w:spacing w:before="0" w:line="20" w:lineRule="exact"/>
            </w:pPr>
          </w:p>
          <w:p w14:paraId="53D21BBE" w14:textId="77777777" w:rsidR="00FD24C8" w:rsidRDefault="00FD24C8" w:rsidP="00517BB3">
            <w:pPr>
              <w:spacing w:before="0" w:line="1340" w:lineRule="exact"/>
            </w:pPr>
          </w:p>
          <w:tbl>
            <w:tblPr>
              <w:tblW w:w="0" w:type="auto"/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820"/>
            </w:tblGrid>
            <w:tr w:rsidR="00FD24C8" w14:paraId="2EFAE4AE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3E7F26A9" w14:textId="439AD94F" w:rsidR="00FD24C8" w:rsidRPr="002901D3" w:rsidRDefault="00517BB3" w:rsidP="00FD24C8">
                  <w:pPr>
                    <w:spacing w:before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XXXXXXXX</w:t>
                  </w:r>
                </w:p>
              </w:tc>
            </w:tr>
            <w:tr w:rsidR="00FD24C8" w14:paraId="795899E4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6A23C565" w14:textId="1ACD2B48" w:rsidR="00FD24C8" w:rsidRPr="002901D3" w:rsidRDefault="00FD24C8" w:rsidP="00FD24C8">
                  <w:pPr>
                    <w:spacing w:before="0"/>
                    <w:rPr>
                      <w:rFonts w:ascii="Arial Narrow" w:hAnsi="Arial Narrow"/>
                    </w:rPr>
                  </w:pPr>
                </w:p>
              </w:tc>
            </w:tr>
            <w:tr w:rsidR="00517BB3" w14:paraId="50B354B0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5714B6BD" w14:textId="102838A0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INST OC</w:t>
                  </w:r>
                </w:p>
              </w:tc>
            </w:tr>
            <w:tr w:rsidR="00517BB3" w14:paraId="3B82CC81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0AC4D096" w14:textId="7211198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PHASE OC</w:t>
                  </w:r>
                </w:p>
              </w:tc>
            </w:tr>
            <w:tr w:rsidR="00517BB3" w14:paraId="3B200B62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23EC4BAE" w14:textId="150D5438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GND/NUE OC</w:t>
                  </w:r>
                </w:p>
              </w:tc>
            </w:tr>
            <w:tr w:rsidR="00517BB3" w14:paraId="516363C0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576178C8" w14:textId="3B64ABB4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NEG SEQ OC</w:t>
                  </w:r>
                </w:p>
              </w:tc>
            </w:tr>
            <w:tr w:rsidR="00517BB3" w14:paraId="06AF992C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1EB451B7" w14:textId="201BFD8C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O/U FREQ</w:t>
                  </w:r>
                </w:p>
              </w:tc>
            </w:tr>
            <w:tr w:rsidR="00517BB3" w14:paraId="6140756F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5B5B866A" w14:textId="6CDA9F93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BRKR FAIL</w:t>
                  </w:r>
                </w:p>
              </w:tc>
            </w:tr>
          </w:tbl>
          <w:p w14:paraId="78FB9955" w14:textId="77777777" w:rsidR="009D0F12" w:rsidRDefault="009D0F12"/>
        </w:tc>
        <w:tc>
          <w:tcPr>
            <w:tcW w:w="2790" w:type="dxa"/>
            <w:shd w:val="clear" w:color="auto" w:fill="auto"/>
          </w:tcPr>
          <w:tbl>
            <w:tblPr>
              <w:tblW w:w="0" w:type="auto"/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763853" w:rsidRPr="002901D3" w14:paraId="0CC6B851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67364A10" w14:textId="77777777" w:rsidR="00763853" w:rsidRPr="002901D3" w:rsidRDefault="00763853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28C42F24" w14:textId="77777777" w:rsidR="00763853" w:rsidRPr="002901D3" w:rsidRDefault="00763853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09513E11" w14:textId="77777777" w:rsidR="00763853" w:rsidRPr="002901D3" w:rsidRDefault="00763853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</w:t>
                  </w:r>
                  <w:r w:rsidR="00D53805" w:rsidRPr="002901D3">
                    <w:rPr>
                      <w:rFonts w:ascii="Arial Narrow" w:hAnsi="Arial Narrow"/>
                      <w:sz w:val="16"/>
                      <w:szCs w:val="16"/>
                    </w:rPr>
                    <w:t>X</w:t>
                  </w:r>
                </w:p>
              </w:tc>
            </w:tr>
            <w:tr w:rsidR="00763853" w:rsidRPr="002901D3" w14:paraId="1CAC1D5C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3E99C05C" w14:textId="77777777" w:rsidR="00D53805" w:rsidRPr="002901D3" w:rsidRDefault="00D53805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RESET</w:t>
                  </w:r>
                </w:p>
                <w:p w14:paraId="2B756775" w14:textId="77777777" w:rsidR="00D53805" w:rsidRPr="002901D3" w:rsidRDefault="00D53805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520ECBC5" w14:textId="77777777" w:rsidR="00763853" w:rsidRPr="002901D3" w:rsidRDefault="00D53805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LOCKOUT</w:t>
                  </w:r>
                </w:p>
              </w:tc>
            </w:tr>
            <w:tr w:rsidR="00763853" w:rsidRPr="002901D3" w14:paraId="2D493271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11EF0F44" w14:textId="77777777" w:rsidR="00D53805" w:rsidRPr="002901D3" w:rsidRDefault="00D53805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1B296A10" w14:textId="77777777" w:rsidR="00D53805" w:rsidRPr="002901D3" w:rsidRDefault="00D53805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1ED6B0CC" w14:textId="77777777" w:rsidR="00763853" w:rsidRPr="002901D3" w:rsidRDefault="00D53805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763853" w:rsidRPr="002901D3" w14:paraId="0507F289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6C20D298" w14:textId="77777777" w:rsidR="00D53805" w:rsidRPr="002901D3" w:rsidRDefault="00D53805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423BFE3D" w14:textId="77777777" w:rsidR="00D53805" w:rsidRPr="002901D3" w:rsidRDefault="00D53805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12954F17" w14:textId="77777777" w:rsidR="00763853" w:rsidRPr="002901D3" w:rsidRDefault="00D53805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</w:tbl>
          <w:p w14:paraId="1CF028B2" w14:textId="77777777" w:rsidR="009D0F12" w:rsidRPr="002901D3" w:rsidRDefault="009D0F12" w:rsidP="002901D3">
            <w:pPr>
              <w:spacing w:before="0"/>
              <w:rPr>
                <w:rFonts w:ascii="Arial Narrow" w:hAnsi="Arial Narrow"/>
              </w:rPr>
            </w:pPr>
          </w:p>
        </w:tc>
        <w:tc>
          <w:tcPr>
            <w:tcW w:w="2468" w:type="dxa"/>
            <w:shd w:val="clear" w:color="auto" w:fill="auto"/>
          </w:tcPr>
          <w:tbl>
            <w:tblPr>
              <w:tblW w:w="0" w:type="auto"/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657980" w:rsidRPr="002901D3" w14:paraId="3FA5C31B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4455ED9C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2F89554F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429A9728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3517A3BF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553ABA06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RESET</w:t>
                  </w:r>
                </w:p>
                <w:p w14:paraId="48FF6281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0872BF0A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LOCKOUT</w:t>
                  </w:r>
                </w:p>
              </w:tc>
            </w:tr>
            <w:tr w:rsidR="00657980" w:rsidRPr="002901D3" w14:paraId="1DD43CB8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66F1AA4E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601F5CF5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2E3E0F0D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1E520B1D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722A0DE5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52640D17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635711C8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</w:tbl>
          <w:p w14:paraId="4C8108C3" w14:textId="77777777" w:rsidR="009D0F12" w:rsidRPr="002901D3" w:rsidRDefault="009D0F12" w:rsidP="002901D3">
            <w:pPr>
              <w:spacing w:before="0"/>
              <w:rPr>
                <w:rFonts w:ascii="Arial Narrow" w:hAnsi="Arial Narrow"/>
              </w:rPr>
            </w:pPr>
          </w:p>
        </w:tc>
      </w:tr>
      <w:tr w:rsidR="00657980" w:rsidRPr="002901D3" w14:paraId="2A8610A6" w14:textId="77777777" w:rsidTr="00CB67DE">
        <w:trPr>
          <w:trHeight w:hRule="exact" w:val="4600"/>
        </w:trPr>
        <w:tc>
          <w:tcPr>
            <w:tcW w:w="2840" w:type="dxa"/>
            <w:shd w:val="clear" w:color="auto" w:fill="auto"/>
          </w:tcPr>
          <w:p w14:paraId="4AA0B9D3" w14:textId="77777777" w:rsidR="00517BB3" w:rsidRDefault="00517BB3" w:rsidP="00517BB3">
            <w:pPr>
              <w:spacing w:before="0" w:line="1340" w:lineRule="exact"/>
            </w:pPr>
          </w:p>
          <w:tbl>
            <w:tblPr>
              <w:tblW w:w="0" w:type="auto"/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820"/>
            </w:tblGrid>
            <w:tr w:rsidR="00517BB3" w14:paraId="59A1862E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13059E95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XXXXXXXX</w:t>
                  </w:r>
                </w:p>
              </w:tc>
            </w:tr>
            <w:tr w:rsidR="00517BB3" w14:paraId="7B5BB6B5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24A57A90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</w:p>
              </w:tc>
            </w:tr>
            <w:tr w:rsidR="00517BB3" w14:paraId="472C1845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087D3A23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INST OC</w:t>
                  </w:r>
                </w:p>
              </w:tc>
            </w:tr>
            <w:tr w:rsidR="00517BB3" w14:paraId="3DC1DF0B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01ABFAD1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PHASE OC</w:t>
                  </w:r>
                </w:p>
              </w:tc>
            </w:tr>
            <w:tr w:rsidR="00517BB3" w14:paraId="17F4FF99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51968EE6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GND/NUE OC</w:t>
                  </w:r>
                </w:p>
              </w:tc>
            </w:tr>
            <w:tr w:rsidR="00517BB3" w14:paraId="342666DC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2CFE5598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NEG SEQ OC</w:t>
                  </w:r>
                </w:p>
              </w:tc>
            </w:tr>
            <w:tr w:rsidR="00517BB3" w14:paraId="2C6E9758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4044DA11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O/U FREQ</w:t>
                  </w:r>
                </w:p>
              </w:tc>
            </w:tr>
            <w:tr w:rsidR="00517BB3" w14:paraId="7D6722FF" w14:textId="77777777" w:rsidTr="006D63CA">
              <w:trPr>
                <w:trHeight w:hRule="exact" w:val="333"/>
              </w:trPr>
              <w:tc>
                <w:tcPr>
                  <w:tcW w:w="1820" w:type="dxa"/>
                  <w:shd w:val="clear" w:color="auto" w:fill="auto"/>
                  <w:vAlign w:val="center"/>
                </w:tcPr>
                <w:p w14:paraId="29B0C44A" w14:textId="77777777" w:rsidR="00517BB3" w:rsidRPr="002901D3" w:rsidRDefault="00517BB3" w:rsidP="00517BB3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</w:rPr>
                    <w:t>BRKR FAIL</w:t>
                  </w:r>
                </w:p>
              </w:tc>
            </w:tr>
          </w:tbl>
          <w:p w14:paraId="15DEFD24" w14:textId="77777777" w:rsidR="00657980" w:rsidRDefault="00657980" w:rsidP="00657980"/>
        </w:tc>
        <w:tc>
          <w:tcPr>
            <w:tcW w:w="2790" w:type="dxa"/>
            <w:shd w:val="clear" w:color="auto" w:fill="auto"/>
          </w:tcPr>
          <w:tbl>
            <w:tblPr>
              <w:tblW w:w="0" w:type="auto"/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657980" w:rsidRPr="002901D3" w14:paraId="64736809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26A20347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30649349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1D731EDB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471DA949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3A6B0F1D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RESET</w:t>
                  </w:r>
                </w:p>
                <w:p w14:paraId="382FB051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188BD2AB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LOCKOUT</w:t>
                  </w:r>
                </w:p>
              </w:tc>
            </w:tr>
            <w:tr w:rsidR="00657980" w:rsidRPr="002901D3" w14:paraId="7B8DC52B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57F43414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4E7EC5F2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707CB738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4003BC5A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08D1FD22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7AE8B439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4C56FBB9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</w:tbl>
          <w:p w14:paraId="6A5DA1DC" w14:textId="77777777" w:rsidR="00657980" w:rsidRPr="002901D3" w:rsidRDefault="00657980" w:rsidP="002901D3">
            <w:pPr>
              <w:spacing w:before="0"/>
              <w:rPr>
                <w:rFonts w:ascii="Arial Narrow" w:hAnsi="Arial Narrow"/>
              </w:rPr>
            </w:pPr>
          </w:p>
        </w:tc>
        <w:tc>
          <w:tcPr>
            <w:tcW w:w="2468" w:type="dxa"/>
            <w:shd w:val="clear" w:color="auto" w:fill="auto"/>
          </w:tcPr>
          <w:tbl>
            <w:tblPr>
              <w:tblW w:w="0" w:type="auto"/>
              <w:tblLayout w:type="fixed"/>
              <w:tblCellMar>
                <w:left w:w="20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657980" w:rsidRPr="002901D3" w14:paraId="55238D39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2517549B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0B15966E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56389E73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116E807B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4FEDAFAE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RESET</w:t>
                  </w:r>
                </w:p>
                <w:p w14:paraId="6C79763B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0AB9B557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RECL LOCKOUT</w:t>
                  </w:r>
                </w:p>
              </w:tc>
            </w:tr>
            <w:tr w:rsidR="00657980" w:rsidRPr="002901D3" w14:paraId="697E9CA6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5743B929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5C2348DD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50AF2080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  <w:tr w:rsidR="00657980" w:rsidRPr="002901D3" w14:paraId="0AD3812A" w14:textId="77777777" w:rsidTr="00BD15A5">
              <w:trPr>
                <w:cantSplit/>
                <w:trHeight w:hRule="exact" w:val="1020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14:paraId="394C7774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</w:t>
                  </w:r>
                </w:p>
                <w:p w14:paraId="458F6D3D" w14:textId="77777777" w:rsidR="00657980" w:rsidRPr="002901D3" w:rsidRDefault="00657980" w:rsidP="00BD15A5">
                  <w:pPr>
                    <w:spacing w:before="0" w:line="320" w:lineRule="exact"/>
                    <w:rPr>
                      <w:rFonts w:ascii="Arial Narrow" w:hAnsi="Arial Narrow"/>
                      <w:b/>
                      <w:sz w:val="28"/>
                    </w:rPr>
                  </w:pPr>
                  <w:r w:rsidRPr="002901D3">
                    <w:rPr>
                      <w:rFonts w:ascii="Arial Narrow" w:hAnsi="Arial Narrow"/>
                      <w:b/>
                      <w:sz w:val="28"/>
                    </w:rPr>
                    <w:t>XXX</w:t>
                  </w:r>
                </w:p>
                <w:p w14:paraId="2A5E9DAB" w14:textId="77777777" w:rsidR="00657980" w:rsidRPr="002901D3" w:rsidRDefault="00657980" w:rsidP="00BD15A5">
                  <w:pPr>
                    <w:spacing w:before="0"/>
                    <w:rPr>
                      <w:rFonts w:ascii="Arial Narrow" w:hAnsi="Arial Narrow"/>
                    </w:rPr>
                  </w:pPr>
                  <w:r w:rsidRPr="002901D3">
                    <w:rPr>
                      <w:rFonts w:ascii="Arial Narrow" w:hAnsi="Arial Narrow"/>
                      <w:sz w:val="16"/>
                      <w:szCs w:val="16"/>
                    </w:rPr>
                    <w:t>XXXXXX</w:t>
                  </w:r>
                </w:p>
              </w:tc>
            </w:tr>
          </w:tbl>
          <w:p w14:paraId="6F0EEC24" w14:textId="77777777" w:rsidR="00657980" w:rsidRPr="002901D3" w:rsidRDefault="00657980" w:rsidP="002901D3">
            <w:pPr>
              <w:spacing w:before="0"/>
              <w:rPr>
                <w:rFonts w:ascii="Arial Narrow" w:hAnsi="Arial Narrow"/>
              </w:rPr>
            </w:pPr>
          </w:p>
        </w:tc>
      </w:tr>
    </w:tbl>
    <w:p w14:paraId="7439759C" w14:textId="77777777" w:rsidR="00D778AC" w:rsidRDefault="00D778AC"/>
    <w:sectPr w:rsidR="00D778AC" w:rsidSect="00FC1554">
      <w:headerReference w:type="default" r:id="rId8"/>
      <w:footerReference w:type="default" r:id="rId9"/>
      <w:pgSz w:w="12240" w:h="15840" w:code="1"/>
      <w:pgMar w:top="2320" w:right="1440" w:bottom="605" w:left="2820" w:header="9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C668E6" w14:textId="77777777" w:rsidR="00CC0914" w:rsidRDefault="00CC0914" w:rsidP="00BD5BA0">
      <w:pPr>
        <w:spacing w:before="0"/>
      </w:pPr>
      <w:r>
        <w:separator/>
      </w:r>
    </w:p>
  </w:endnote>
  <w:endnote w:type="continuationSeparator" w:id="0">
    <w:p w14:paraId="4D02D883" w14:textId="77777777" w:rsidR="00CC0914" w:rsidRDefault="00CC0914" w:rsidP="00BD5B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F3FD4" w14:textId="59FB198C" w:rsidR="00292756" w:rsidRDefault="0029275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765976" wp14:editId="443E30ED">
              <wp:simplePos x="0" y="0"/>
              <wp:positionH relativeFrom="column">
                <wp:posOffset>-971550</wp:posOffset>
              </wp:positionH>
              <wp:positionV relativeFrom="paragraph">
                <wp:posOffset>-4002141</wp:posOffset>
              </wp:positionV>
              <wp:extent cx="2631057" cy="905773"/>
              <wp:effectExtent l="0" t="0" r="17145" b="2794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31057" cy="90577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8E6D43" w14:textId="77777777" w:rsidR="00497527" w:rsidRPr="00FB779E" w:rsidRDefault="00497527" w:rsidP="00E4042C">
                          <w:pPr>
                            <w:spacing w:before="0"/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b/>
                              <w:sz w:val="20"/>
                              <w:szCs w:val="20"/>
                            </w:rPr>
                            <w:t>Note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: To see the printable area on the labels do the following:</w:t>
                          </w:r>
                        </w:p>
                        <w:p w14:paraId="4E026B32" w14:textId="77777777" w:rsidR="00497527" w:rsidRPr="00FB779E" w:rsidRDefault="00497527" w:rsidP="00E4042C">
                          <w:pPr>
                            <w:numPr>
                              <w:ilvl w:val="0"/>
                              <w:numId w:val="1"/>
                            </w:numPr>
                            <w:spacing w:before="0"/>
                            <w:ind w:left="120" w:hanging="120"/>
                            <w:rPr>
                              <w:sz w:val="20"/>
                              <w:szCs w:val="20"/>
                            </w:rPr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>Place the curser in the text.</w:t>
                          </w:r>
                        </w:p>
                        <w:p w14:paraId="65CD7000" w14:textId="1AFB2434" w:rsidR="00C2326E" w:rsidRDefault="00C2326E" w:rsidP="00C2326E">
                          <w:pPr>
                            <w:numPr>
                              <w:ilvl w:val="0"/>
                              <w:numId w:val="1"/>
                            </w:numPr>
                            <w:spacing w:before="0"/>
                            <w:ind w:left="120" w:hanging="120"/>
                          </w:pP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Select (in </w:t>
                          </w:r>
                          <w:r>
                            <w:rPr>
                              <w:sz w:val="20"/>
                              <w:szCs w:val="20"/>
                            </w:rPr>
                            <w:t>the ribbon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 xml:space="preserve">) Layout </w:t>
                          </w:r>
                          <w:r w:rsidR="004A077D">
                            <w:rPr>
                              <w:sz w:val="20"/>
                              <w:szCs w:val="20"/>
                            </w:rPr>
                            <w:t xml:space="preserve">(far right) </w:t>
                          </w:r>
                          <w:r w:rsidRPr="00FB779E">
                            <w:rPr>
                              <w:sz w:val="20"/>
                              <w:szCs w:val="20"/>
                            </w:rPr>
                            <w:t>| View 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76597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76.5pt;margin-top:-315.15pt;width:207.15pt;height:71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">
              <v:textbox>
                <w:txbxContent>
                  <w:p w14:paraId="178E6D43" w14:textId="77777777" w:rsidR="00497527" w:rsidRPr="00FB779E" w:rsidRDefault="00497527" w:rsidP="00E4042C">
                    <w:pPr>
                      <w:spacing w:before="0"/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b/>
                        <w:sz w:val="20"/>
                        <w:szCs w:val="20"/>
                      </w:rPr>
                      <w:t>Note</w:t>
                    </w:r>
                    <w:r w:rsidRPr="00FB779E">
                      <w:rPr>
                        <w:sz w:val="20"/>
                        <w:szCs w:val="20"/>
                      </w:rPr>
                      <w:t>: To see the printable area on the labels do the following:</w:t>
                    </w:r>
                  </w:p>
                  <w:p w14:paraId="4E026B32" w14:textId="77777777" w:rsidR="00497527" w:rsidRPr="00FB779E" w:rsidRDefault="00497527" w:rsidP="00E4042C">
                    <w:pPr>
                      <w:numPr>
                        <w:ilvl w:val="0"/>
                        <w:numId w:val="1"/>
                      </w:numPr>
                      <w:spacing w:before="0"/>
                      <w:ind w:left="120" w:hanging="120"/>
                      <w:rPr>
                        <w:sz w:val="20"/>
                        <w:szCs w:val="20"/>
                      </w:rPr>
                    </w:pPr>
                    <w:r w:rsidRPr="00FB779E">
                      <w:rPr>
                        <w:sz w:val="20"/>
                        <w:szCs w:val="20"/>
                      </w:rPr>
                      <w:t>Place the curser in the text.</w:t>
                    </w:r>
                  </w:p>
                  <w:p w14:paraId="65CD7000" w14:textId="1AFB2434" w:rsidR="00C2326E" w:rsidRDefault="00C2326E" w:rsidP="00C2326E">
                    <w:pPr>
                      <w:numPr>
                        <w:ilvl w:val="0"/>
                        <w:numId w:val="1"/>
                      </w:numPr>
                      <w:spacing w:before="0"/>
                      <w:ind w:left="120" w:hanging="120"/>
                    </w:pPr>
                    <w:r w:rsidRPr="00FB779E">
                      <w:rPr>
                        <w:sz w:val="20"/>
                        <w:szCs w:val="20"/>
                      </w:rPr>
                      <w:t xml:space="preserve">Select (in </w:t>
                    </w:r>
                    <w:r>
                      <w:rPr>
                        <w:sz w:val="20"/>
                        <w:szCs w:val="20"/>
                      </w:rPr>
                      <w:t>the ribbon</w:t>
                    </w:r>
                    <w:r w:rsidRPr="00FB779E">
                      <w:rPr>
                        <w:sz w:val="20"/>
                        <w:szCs w:val="20"/>
                      </w:rPr>
                      <w:t xml:space="preserve">) Layout </w:t>
                    </w:r>
                    <w:r w:rsidR="004A077D">
                      <w:rPr>
                        <w:sz w:val="20"/>
                        <w:szCs w:val="20"/>
                      </w:rPr>
                      <w:t xml:space="preserve">(far right) </w:t>
                    </w:r>
                    <w:r w:rsidRPr="00FB779E">
                      <w:rPr>
                        <w:sz w:val="20"/>
                        <w:szCs w:val="20"/>
                      </w:rPr>
                      <w:t>| View Gridlines.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61E28C" w14:textId="77777777" w:rsidR="00CC0914" w:rsidRDefault="00CC0914" w:rsidP="00BD5BA0">
      <w:pPr>
        <w:spacing w:before="0"/>
      </w:pPr>
      <w:r>
        <w:separator/>
      </w:r>
    </w:p>
  </w:footnote>
  <w:footnote w:type="continuationSeparator" w:id="0">
    <w:p w14:paraId="200AFEC4" w14:textId="77777777" w:rsidR="00CC0914" w:rsidRDefault="00CC0914" w:rsidP="00BD5BA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EBC61" w14:textId="1C87FF62" w:rsidR="00497527" w:rsidRPr="00C2326E" w:rsidRDefault="003D2BF3" w:rsidP="00BD5BA0">
    <w:pPr>
      <w:pStyle w:val="Header"/>
      <w:jc w:val="center"/>
      <w:rPr>
        <w:rFonts w:ascii="3 of 9 Barcode" w:hAnsi="3 of 9 Barcode" w:cs="Calibri"/>
        <w:sz w:val="48"/>
      </w:rPr>
    </w:pPr>
    <w:r w:rsidRPr="00C2326E">
      <w:rPr>
        <w:rFonts w:ascii="3 of 9 Barcode" w:hAnsi="3 of 9 Barcode" w:cs="Calibri"/>
        <w:sz w:val="48"/>
      </w:rPr>
      <w:t>198-0</w:t>
    </w:r>
    <w:r w:rsidR="00C2326E" w:rsidRPr="00C2326E">
      <w:rPr>
        <w:rFonts w:ascii="3 of 9 Barcode" w:hAnsi="3 of 9 Barcode" w:cs="Calibri"/>
        <w:sz w:val="48"/>
      </w:rPr>
      <w:t>064</w:t>
    </w:r>
    <w:r w:rsidRPr="00C2326E">
      <w:rPr>
        <w:rFonts w:ascii="3 of 9 Barcode" w:hAnsi="3 of 9 Barcode" w:cs="Calibri"/>
        <w:sz w:val="48"/>
      </w:rPr>
      <w:t>-</w:t>
    </w:r>
    <w:r w:rsidR="00497527" w:rsidRPr="00C2326E">
      <w:rPr>
        <w:rFonts w:ascii="3 of 9 Barcode" w:hAnsi="3 of 9 Barcode" w:cs="Calibri"/>
        <w:sz w:val="48"/>
      </w:rPr>
      <w:t>XXX</w:t>
    </w:r>
  </w:p>
  <w:p w14:paraId="6D8DC088" w14:textId="2C686FA9" w:rsidR="00497527" w:rsidRPr="00E6501B" w:rsidRDefault="003D2BF3" w:rsidP="00BD5BA0">
    <w:pPr>
      <w:pStyle w:val="Header"/>
      <w:jc w:val="center"/>
      <w:rPr>
        <w:rFonts w:ascii="Calibri" w:hAnsi="Calibri" w:cs="Calibri"/>
        <w:sz w:val="28"/>
        <w:szCs w:val="28"/>
      </w:rPr>
    </w:pPr>
    <w:r>
      <w:rPr>
        <w:rFonts w:ascii="Calibri" w:hAnsi="Calibri" w:cs="Calibri"/>
        <w:sz w:val="28"/>
        <w:szCs w:val="28"/>
      </w:rPr>
      <w:t>198</w:t>
    </w:r>
    <w:r w:rsidR="00497527">
      <w:rPr>
        <w:rFonts w:ascii="Calibri" w:hAnsi="Calibri" w:cs="Calibri"/>
        <w:sz w:val="28"/>
        <w:szCs w:val="28"/>
      </w:rPr>
      <w:t>-</w:t>
    </w:r>
    <w:r>
      <w:rPr>
        <w:rFonts w:ascii="Calibri" w:hAnsi="Calibri" w:cs="Calibri"/>
        <w:sz w:val="28"/>
        <w:szCs w:val="28"/>
      </w:rPr>
      <w:t>0</w:t>
    </w:r>
    <w:r w:rsidR="00C2326E">
      <w:rPr>
        <w:rFonts w:ascii="Calibri" w:hAnsi="Calibri" w:cs="Calibri"/>
        <w:sz w:val="28"/>
        <w:szCs w:val="28"/>
      </w:rPr>
      <w:t>064</w:t>
    </w:r>
    <w:r w:rsidR="00497527" w:rsidRPr="00E6501B">
      <w:rPr>
        <w:rFonts w:ascii="Calibri" w:hAnsi="Calibri" w:cs="Calibri"/>
        <w:sz w:val="28"/>
        <w:szCs w:val="28"/>
      </w:rPr>
      <w:t>-XXX</w:t>
    </w:r>
  </w:p>
  <w:p w14:paraId="722025CD" w14:textId="79555718" w:rsidR="00497527" w:rsidRPr="00863438" w:rsidRDefault="00497527" w:rsidP="00863438">
    <w:pPr>
      <w:pStyle w:val="Header"/>
      <w:spacing w:before="120"/>
      <w:jc w:val="center"/>
      <w:rPr>
        <w:color w:val="FF0000"/>
      </w:rPr>
    </w:pPr>
    <w:r>
      <w:rPr>
        <w:color w:val="FF0000"/>
      </w:rPr>
      <w:t>Note:  If your printer has duplex capability, be sure to set th</w:t>
    </w:r>
    <w:r w:rsidR="00863438">
      <w:rPr>
        <w:color w:val="FF0000"/>
      </w:rPr>
      <w:t>e printer to print single sided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KxMDM1NTIyMjY3MTBT0lEKTi0uzszPAykwrQUAp3YafywAAAA="/>
  </w:docVars>
  <w:rsids>
    <w:rsidRoot w:val="00CC0914"/>
    <w:rsid w:val="0003042D"/>
    <w:rsid w:val="0004213F"/>
    <w:rsid w:val="00072457"/>
    <w:rsid w:val="00093607"/>
    <w:rsid w:val="000B3F44"/>
    <w:rsid w:val="000F3997"/>
    <w:rsid w:val="0013611E"/>
    <w:rsid w:val="00155E46"/>
    <w:rsid w:val="00161498"/>
    <w:rsid w:val="00162E0E"/>
    <w:rsid w:val="001848E2"/>
    <w:rsid w:val="001C2EEB"/>
    <w:rsid w:val="001C54E6"/>
    <w:rsid w:val="001F19B9"/>
    <w:rsid w:val="0021527D"/>
    <w:rsid w:val="00215648"/>
    <w:rsid w:val="00251DE9"/>
    <w:rsid w:val="002853F7"/>
    <w:rsid w:val="002901D3"/>
    <w:rsid w:val="00292756"/>
    <w:rsid w:val="002A3E0C"/>
    <w:rsid w:val="002A79C4"/>
    <w:rsid w:val="002D686C"/>
    <w:rsid w:val="002F4437"/>
    <w:rsid w:val="0033730F"/>
    <w:rsid w:val="003623EF"/>
    <w:rsid w:val="00372208"/>
    <w:rsid w:val="00380FE5"/>
    <w:rsid w:val="003D24D3"/>
    <w:rsid w:val="003D2BF3"/>
    <w:rsid w:val="003F117C"/>
    <w:rsid w:val="00435341"/>
    <w:rsid w:val="00497527"/>
    <w:rsid w:val="004A077D"/>
    <w:rsid w:val="004B44D0"/>
    <w:rsid w:val="004B67AA"/>
    <w:rsid w:val="004D7BDD"/>
    <w:rsid w:val="00517BB3"/>
    <w:rsid w:val="005206DB"/>
    <w:rsid w:val="0053376A"/>
    <w:rsid w:val="00556E27"/>
    <w:rsid w:val="00586D22"/>
    <w:rsid w:val="005C3040"/>
    <w:rsid w:val="005C432B"/>
    <w:rsid w:val="005F4E9E"/>
    <w:rsid w:val="005F7739"/>
    <w:rsid w:val="0061400A"/>
    <w:rsid w:val="0065264D"/>
    <w:rsid w:val="00656EB3"/>
    <w:rsid w:val="00657980"/>
    <w:rsid w:val="00670F61"/>
    <w:rsid w:val="006B15FF"/>
    <w:rsid w:val="006B45C8"/>
    <w:rsid w:val="006E3ED0"/>
    <w:rsid w:val="00705618"/>
    <w:rsid w:val="0071236D"/>
    <w:rsid w:val="00722B59"/>
    <w:rsid w:val="00724D1C"/>
    <w:rsid w:val="00730BEF"/>
    <w:rsid w:val="00752A0A"/>
    <w:rsid w:val="00757DDF"/>
    <w:rsid w:val="00763853"/>
    <w:rsid w:val="00766110"/>
    <w:rsid w:val="00771F4A"/>
    <w:rsid w:val="007800FA"/>
    <w:rsid w:val="00796B14"/>
    <w:rsid w:val="007C26F4"/>
    <w:rsid w:val="007C5DA3"/>
    <w:rsid w:val="00826F20"/>
    <w:rsid w:val="00836D41"/>
    <w:rsid w:val="00846009"/>
    <w:rsid w:val="008469DE"/>
    <w:rsid w:val="00855124"/>
    <w:rsid w:val="00855882"/>
    <w:rsid w:val="00863438"/>
    <w:rsid w:val="008D0BDC"/>
    <w:rsid w:val="008D23BD"/>
    <w:rsid w:val="008E44A8"/>
    <w:rsid w:val="008F0890"/>
    <w:rsid w:val="00932670"/>
    <w:rsid w:val="0093301B"/>
    <w:rsid w:val="00940C81"/>
    <w:rsid w:val="009547FB"/>
    <w:rsid w:val="009719A3"/>
    <w:rsid w:val="0097446F"/>
    <w:rsid w:val="0097628D"/>
    <w:rsid w:val="009812F6"/>
    <w:rsid w:val="00985AF9"/>
    <w:rsid w:val="009936B7"/>
    <w:rsid w:val="009B36FF"/>
    <w:rsid w:val="009D0F12"/>
    <w:rsid w:val="00A0287F"/>
    <w:rsid w:val="00A0514B"/>
    <w:rsid w:val="00A149B0"/>
    <w:rsid w:val="00A6524D"/>
    <w:rsid w:val="00A81EF2"/>
    <w:rsid w:val="00AD5FF0"/>
    <w:rsid w:val="00AF6873"/>
    <w:rsid w:val="00B01306"/>
    <w:rsid w:val="00B252DB"/>
    <w:rsid w:val="00B31947"/>
    <w:rsid w:val="00B91290"/>
    <w:rsid w:val="00BD15A5"/>
    <w:rsid w:val="00BD5B66"/>
    <w:rsid w:val="00BD5BA0"/>
    <w:rsid w:val="00BE095A"/>
    <w:rsid w:val="00BF65B4"/>
    <w:rsid w:val="00C2326E"/>
    <w:rsid w:val="00C3044B"/>
    <w:rsid w:val="00C311B2"/>
    <w:rsid w:val="00C65089"/>
    <w:rsid w:val="00C7126B"/>
    <w:rsid w:val="00C75B85"/>
    <w:rsid w:val="00C852A2"/>
    <w:rsid w:val="00C97C8A"/>
    <w:rsid w:val="00CA0B22"/>
    <w:rsid w:val="00CB67DE"/>
    <w:rsid w:val="00CC0914"/>
    <w:rsid w:val="00CC7EAC"/>
    <w:rsid w:val="00CD6FBA"/>
    <w:rsid w:val="00D037B7"/>
    <w:rsid w:val="00D16235"/>
    <w:rsid w:val="00D16EE3"/>
    <w:rsid w:val="00D21F17"/>
    <w:rsid w:val="00D53805"/>
    <w:rsid w:val="00D778AC"/>
    <w:rsid w:val="00D8510C"/>
    <w:rsid w:val="00DC2E0A"/>
    <w:rsid w:val="00E37A6F"/>
    <w:rsid w:val="00E4042C"/>
    <w:rsid w:val="00E5468B"/>
    <w:rsid w:val="00E55766"/>
    <w:rsid w:val="00E6501B"/>
    <w:rsid w:val="00E67B07"/>
    <w:rsid w:val="00E87158"/>
    <w:rsid w:val="00EA4C48"/>
    <w:rsid w:val="00EB6707"/>
    <w:rsid w:val="00F21B0B"/>
    <w:rsid w:val="00F2301F"/>
    <w:rsid w:val="00F34232"/>
    <w:rsid w:val="00F6000D"/>
    <w:rsid w:val="00FA366C"/>
    <w:rsid w:val="00FA4D22"/>
    <w:rsid w:val="00FC1554"/>
    <w:rsid w:val="00FD24C8"/>
    <w:rsid w:val="00FD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31312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E46"/>
    <w:pPr>
      <w:overflowPunct w:val="0"/>
      <w:autoSpaceDE w:val="0"/>
      <w:autoSpaceDN w:val="0"/>
      <w:adjustRightInd w:val="0"/>
      <w:spacing w:before="180"/>
      <w:textAlignment w:val="baseline"/>
    </w:pPr>
    <w:rPr>
      <w:rFonts w:ascii="Times New Roman" w:eastAsia="Times New Roman" w:hAnsi="Times New Rom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5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rgets">
    <w:name w:val="Targets"/>
    <w:basedOn w:val="Normal"/>
    <w:rsid w:val="00155E46"/>
    <w:pPr>
      <w:spacing w:before="0"/>
    </w:pPr>
    <w:rPr>
      <w:rFonts w:ascii="Arial Narrow" w:hAnsi="Arial Narrow"/>
    </w:rPr>
  </w:style>
  <w:style w:type="paragraph" w:styleId="Header">
    <w:name w:val="header"/>
    <w:basedOn w:val="Normal"/>
    <w:link w:val="HeaderChar"/>
    <w:unhideWhenUsed/>
    <w:rsid w:val="00BD5BA0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link w:val="Header"/>
    <w:rsid w:val="00BD5BA0"/>
    <w:rPr>
      <w:rFonts w:ascii="Times New Roman" w:eastAsia="Times New Roman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BD5BA0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link w:val="Footer"/>
    <w:uiPriority w:val="99"/>
    <w:rsid w:val="00BD5BA0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91B1A-499C-4578-AED7-85C149903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2411LD_198-0064_20210407.dotx</Template>
  <TotalTime>226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Schweitzer Engineering Laboratories, Inc.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Varey</dc:creator>
  <cp:keywords/>
  <cp:lastModifiedBy>Tina Varey</cp:lastModifiedBy>
  <cp:revision>7</cp:revision>
  <cp:lastPrinted>2021-04-14T00:49:00Z</cp:lastPrinted>
  <dcterms:created xsi:type="dcterms:W3CDTF">2021-04-07T17:37:00Z</dcterms:created>
  <dcterms:modified xsi:type="dcterms:W3CDTF">2021-04-14T01:28:00Z</dcterms:modified>
</cp:coreProperties>
</file>